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432B0" w14:textId="059D8B01" w:rsidR="00777055" w:rsidRPr="00F73141" w:rsidRDefault="00777055" w:rsidP="00286671">
      <w:pPr>
        <w:pStyle w:val="Heading1"/>
        <w:rPr>
          <w:sz w:val="48"/>
        </w:rPr>
      </w:pPr>
      <w:r w:rsidRPr="00F73141">
        <w:rPr>
          <w:sz w:val="48"/>
        </w:rPr>
        <w:t>Vision Framework</w:t>
      </w:r>
      <w:r w:rsidR="007F7B06" w:rsidRPr="00F73141">
        <w:rPr>
          <w:sz w:val="48"/>
        </w:rPr>
        <w:t xml:space="preserve"> </w:t>
      </w:r>
      <w:r w:rsidR="005F094E" w:rsidRPr="00F73141">
        <w:rPr>
          <w:sz w:val="48"/>
        </w:rPr>
        <w:t xml:space="preserve">Guidance &amp; </w:t>
      </w:r>
      <w:r w:rsidRPr="00F73141">
        <w:rPr>
          <w:sz w:val="48"/>
        </w:rPr>
        <w:t>Worksheet</w:t>
      </w:r>
    </w:p>
    <w:p w14:paraId="05AE3F26" w14:textId="0E1E5E00" w:rsidR="00381152" w:rsidRDefault="00E3361F" w:rsidP="00777055">
      <w:pPr>
        <w:pStyle w:val="BodyText"/>
      </w:pPr>
      <w:r w:rsidRPr="00B123D2">
        <w:t>To</w:t>
      </w:r>
      <w:r w:rsidR="005E760A">
        <w:t xml:space="preserve"> </w:t>
      </w:r>
      <w:r>
        <w:t>effective</w:t>
      </w:r>
      <w:r w:rsidR="005E760A">
        <w:t xml:space="preserve">ly plan for </w:t>
      </w:r>
      <w:r w:rsidR="00A36D5C" w:rsidRPr="00A36D5C">
        <w:rPr>
          <w:color w:val="FF0000"/>
        </w:rPr>
        <w:t>YOUR TOWN FOREST</w:t>
      </w:r>
      <w:r w:rsidR="00777055" w:rsidRPr="00A36D5C">
        <w:rPr>
          <w:color w:val="FF0000"/>
        </w:rPr>
        <w:t xml:space="preserve"> </w:t>
      </w:r>
      <w:r>
        <w:t>we must</w:t>
      </w:r>
      <w:r w:rsidR="00777055" w:rsidRPr="00B123D2">
        <w:t xml:space="preserve"> distill the communit</w:t>
      </w:r>
      <w:r w:rsidR="008157D4">
        <w:t>y’s</w:t>
      </w:r>
      <w:r w:rsidR="00777055" w:rsidRPr="00B123D2">
        <w:t xml:space="preserve"> ideas</w:t>
      </w:r>
      <w:r>
        <w:t xml:space="preserve"> about the forest</w:t>
      </w:r>
      <w:r w:rsidR="00777055" w:rsidRPr="00B123D2">
        <w:t xml:space="preserve"> into a </w:t>
      </w:r>
      <w:r w:rsidR="00777055">
        <w:t xml:space="preserve">vision framework </w:t>
      </w:r>
      <w:r w:rsidR="00F73141">
        <w:t>that</w:t>
      </w:r>
      <w:r w:rsidR="00777055" w:rsidRPr="00B123D2">
        <w:t xml:space="preserve"> may be called upon to guide </w:t>
      </w:r>
      <w:r w:rsidR="00381152">
        <w:t xml:space="preserve">this effort as well as </w:t>
      </w:r>
      <w:r w:rsidR="00777055" w:rsidRPr="00B123D2">
        <w:t>future decision making</w:t>
      </w:r>
      <w:r w:rsidR="00381152">
        <w:t xml:space="preserve"> for the forest</w:t>
      </w:r>
      <w:r w:rsidR="00777055" w:rsidRPr="00B123D2">
        <w:t>.</w:t>
      </w:r>
      <w:r w:rsidR="00777055" w:rsidRPr="00927950">
        <w:t xml:space="preserve"> </w:t>
      </w:r>
      <w:r w:rsidR="00381152" w:rsidRPr="00B123D2">
        <w:t xml:space="preserve">This </w:t>
      </w:r>
      <w:r w:rsidR="00381152">
        <w:t>worksheet</w:t>
      </w:r>
      <w:r w:rsidR="00381152" w:rsidRPr="00B123D2">
        <w:t xml:space="preserve"> is meant to provide guidance </w:t>
      </w:r>
      <w:r w:rsidR="00381152">
        <w:t>and an established structure for</w:t>
      </w:r>
      <w:r w:rsidR="00381152" w:rsidRPr="00B123D2">
        <w:t xml:space="preserve"> you and your </w:t>
      </w:r>
      <w:r w:rsidR="00381152">
        <w:t>fellow committee</w:t>
      </w:r>
      <w:r w:rsidR="00381152" w:rsidRPr="00B123D2">
        <w:t xml:space="preserve"> members </w:t>
      </w:r>
      <w:r w:rsidR="00381152">
        <w:t>to work together to craft a vision framework for your town fores</w:t>
      </w:r>
      <w:r w:rsidR="007F7B06">
        <w:t>t, and to review the Draft Strategies to be presented to and prioritized by the public at the next community workshop</w:t>
      </w:r>
      <w:r w:rsidR="007F7B06" w:rsidRPr="00B123D2">
        <w:t>.</w:t>
      </w:r>
    </w:p>
    <w:p w14:paraId="7B3E32A5" w14:textId="43CFEF3D" w:rsidR="001829CF" w:rsidRDefault="001829CF" w:rsidP="001829CF">
      <w:pPr>
        <w:pStyle w:val="Heading3"/>
      </w:pPr>
      <w:r>
        <w:t xml:space="preserve">What is a </w:t>
      </w:r>
      <w:r w:rsidR="00FE4C93">
        <w:t>V</w:t>
      </w:r>
      <w:r>
        <w:t xml:space="preserve">ision </w:t>
      </w:r>
      <w:r w:rsidR="00FE4C93">
        <w:t>F</w:t>
      </w:r>
      <w:r>
        <w:t>ramework?</w:t>
      </w:r>
    </w:p>
    <w:p w14:paraId="3C4EE586" w14:textId="2F799D3C" w:rsidR="0010795E" w:rsidRPr="0010795E" w:rsidRDefault="00777055" w:rsidP="0010795E">
      <w:pPr>
        <w:pStyle w:val="BodyText"/>
      </w:pPr>
      <w:r w:rsidRPr="0010795E">
        <w:t>A vision framework is a critical</w:t>
      </w:r>
      <w:r w:rsidR="005E760A" w:rsidRPr="0010795E">
        <w:t>ly important</w:t>
      </w:r>
      <w:r w:rsidR="006E06D4" w:rsidRPr="0010795E">
        <w:t xml:space="preserve"> tool</w:t>
      </w:r>
      <w:r w:rsidR="0010795E" w:rsidRPr="0010795E">
        <w:t xml:space="preserve"> that informs the goals and direction of the </w:t>
      </w:r>
      <w:r w:rsidR="00550A57" w:rsidRPr="0010795E">
        <w:t>town forest recreation plan</w:t>
      </w:r>
      <w:r w:rsidR="005E760A" w:rsidRPr="0010795E">
        <w:t>.</w:t>
      </w:r>
      <w:r w:rsidR="00550A57" w:rsidRPr="0010795E">
        <w:t xml:space="preserve"> </w:t>
      </w:r>
      <w:r w:rsidR="006E06D4" w:rsidRPr="0010795E">
        <w:t xml:space="preserve">The </w:t>
      </w:r>
      <w:r w:rsidR="0010795E" w:rsidRPr="0010795E">
        <w:t xml:space="preserve">vision framework </w:t>
      </w:r>
      <w:r w:rsidRPr="0010795E">
        <w:t xml:space="preserve">should </w:t>
      </w:r>
      <w:r w:rsidR="00FE4C93" w:rsidRPr="0010795E">
        <w:t>encompass all forest uses</w:t>
      </w:r>
      <w:r w:rsidR="006E06D4" w:rsidRPr="0010795E">
        <w:t>—</w:t>
      </w:r>
      <w:r w:rsidR="00FE4C93" w:rsidRPr="0010795E">
        <w:t>not just recreation</w:t>
      </w:r>
      <w:r w:rsidR="008D1EF1" w:rsidRPr="0010795E">
        <w:t xml:space="preserve">—so </w:t>
      </w:r>
      <w:r w:rsidR="0010795E" w:rsidRPr="0010795E">
        <w:t>we know how recreation should</w:t>
      </w:r>
      <w:r w:rsidR="008D1EF1" w:rsidRPr="0010795E">
        <w:t xml:space="preserve"> fit in with the community’s overall intent for the forest.</w:t>
      </w:r>
      <w:r w:rsidR="00FE4C93" w:rsidRPr="0010795E">
        <w:t xml:space="preserve"> The vision framework should be</w:t>
      </w:r>
      <w:r w:rsidRPr="0010795E">
        <w:t xml:space="preserve"> </w:t>
      </w:r>
      <w:r w:rsidR="003D7892">
        <w:t>directional</w:t>
      </w:r>
      <w:r w:rsidRPr="0010795E">
        <w:t>, descriptive</w:t>
      </w:r>
      <w:r w:rsidR="00FE4C93" w:rsidRPr="0010795E">
        <w:t>,</w:t>
      </w:r>
      <w:r w:rsidR="003D7892">
        <w:t xml:space="preserve"> and aspirational</w:t>
      </w:r>
      <w:r w:rsidR="0010795E" w:rsidRPr="0010795E">
        <w:t>. It should communicate what the community believes are the ideal conditions for the forest—how things would look if all opportunities and issues were perfectly addressed.</w:t>
      </w:r>
    </w:p>
    <w:p w14:paraId="4C8C2B4D" w14:textId="5BE1FB9F" w:rsidR="00FE4C93" w:rsidRDefault="00550A57" w:rsidP="00777055">
      <w:pPr>
        <w:pStyle w:val="BodyText"/>
      </w:pPr>
      <w:r>
        <w:t xml:space="preserve"> </w:t>
      </w:r>
      <w:r w:rsidR="0010795E">
        <w:t>A vision framework</w:t>
      </w:r>
      <w:r w:rsidR="00777055">
        <w:t xml:space="preserve"> include</w:t>
      </w:r>
      <w:r w:rsidR="00D96012">
        <w:t>s</w:t>
      </w:r>
      <w:r w:rsidR="00FE4C93">
        <w:t>:</w:t>
      </w:r>
    </w:p>
    <w:p w14:paraId="2CADADE5" w14:textId="6791CAFB" w:rsidR="001B71D4" w:rsidRDefault="001B71D4" w:rsidP="001B71D4">
      <w:pPr>
        <w:pStyle w:val="BodyText"/>
        <w:numPr>
          <w:ilvl w:val="0"/>
          <w:numId w:val="27"/>
        </w:numPr>
      </w:pPr>
      <w:r>
        <w:t>A discussion of the management balance in the forest; and</w:t>
      </w:r>
    </w:p>
    <w:p w14:paraId="25EF3006" w14:textId="5F24E443" w:rsidR="006E06D4" w:rsidRDefault="00FE4C93" w:rsidP="00FE4C93">
      <w:pPr>
        <w:pStyle w:val="BodyText"/>
        <w:numPr>
          <w:ilvl w:val="0"/>
          <w:numId w:val="27"/>
        </w:numPr>
      </w:pPr>
      <w:r>
        <w:t xml:space="preserve">A </w:t>
      </w:r>
      <w:r w:rsidR="00777055">
        <w:t xml:space="preserve">list of </w:t>
      </w:r>
      <w:r w:rsidR="00602A76">
        <w:t>key</w:t>
      </w:r>
      <w:r w:rsidR="00777055">
        <w:t xml:space="preserve"> attributes that </w:t>
      </w:r>
      <w:r w:rsidR="001B71D4">
        <w:t>describe the</w:t>
      </w:r>
      <w:r w:rsidR="00777055">
        <w:t xml:space="preserve"> community’s desired character for the forest</w:t>
      </w:r>
    </w:p>
    <w:p w14:paraId="55D91618" w14:textId="2555B974" w:rsidR="001B71D4" w:rsidRPr="00BA1353" w:rsidRDefault="006E06D4" w:rsidP="001B71D4">
      <w:pPr>
        <w:pStyle w:val="BodyText"/>
        <w:rPr>
          <w:color w:val="211D1E"/>
        </w:rPr>
      </w:pPr>
      <w:r w:rsidRPr="00BA1353">
        <w:rPr>
          <w:color w:val="211D1E"/>
        </w:rPr>
        <w:t xml:space="preserve">The vision </w:t>
      </w:r>
      <w:r w:rsidR="001B71D4" w:rsidRPr="00BA1353">
        <w:rPr>
          <w:color w:val="211D1E"/>
        </w:rPr>
        <w:t>framework</w:t>
      </w:r>
      <w:r w:rsidRPr="00BA1353">
        <w:rPr>
          <w:color w:val="211D1E"/>
        </w:rPr>
        <w:t xml:space="preserve"> should be </w:t>
      </w:r>
      <w:r w:rsidR="009058BC" w:rsidRPr="00BA1353">
        <w:rPr>
          <w:color w:val="211D1E"/>
        </w:rPr>
        <w:t>b</w:t>
      </w:r>
      <w:r w:rsidR="0010795E" w:rsidRPr="00BA1353">
        <w:rPr>
          <w:color w:val="211D1E"/>
        </w:rPr>
        <w:t>road enough to encompass a variety of local perspective</w:t>
      </w:r>
      <w:r w:rsidR="001B71D4" w:rsidRPr="00BA1353">
        <w:rPr>
          <w:color w:val="211D1E"/>
        </w:rPr>
        <w:t>s and</w:t>
      </w:r>
      <w:r w:rsidR="009058BC" w:rsidRPr="00BA1353">
        <w:rPr>
          <w:color w:val="211D1E"/>
        </w:rPr>
        <w:t xml:space="preserve"> should be i</w:t>
      </w:r>
      <w:r w:rsidR="0010795E" w:rsidRPr="00BA1353">
        <w:rPr>
          <w:color w:val="211D1E"/>
        </w:rPr>
        <w:t>nspiring and uplifting to everyone involved in your effort</w:t>
      </w:r>
      <w:r w:rsidR="009058BC" w:rsidRPr="00BA1353">
        <w:rPr>
          <w:color w:val="211D1E"/>
        </w:rPr>
        <w:t xml:space="preserve">. </w:t>
      </w:r>
      <w:r w:rsidR="001B71D4" w:rsidRPr="00BA1353">
        <w:rPr>
          <w:color w:val="211D1E"/>
        </w:rPr>
        <w:t xml:space="preserve">Unlike a simple one or two sentence vision statement, a vision framework allows for more complexity to be communicated and can better illuminate the community’s desired character for the forest—which is often multi-faceted. </w:t>
      </w:r>
    </w:p>
    <w:p w14:paraId="755D5B69" w14:textId="1DD0B79E" w:rsidR="001B71D4" w:rsidRPr="00BA1353" w:rsidRDefault="001B71D4" w:rsidP="001B71D4">
      <w:pPr>
        <w:pStyle w:val="BodyText"/>
        <w:rPr>
          <w:rFonts w:cs="Franklin Gothic Book"/>
          <w:color w:val="211D1E"/>
        </w:rPr>
      </w:pPr>
      <w:r w:rsidRPr="00BA1353">
        <w:rPr>
          <w:rFonts w:cs="Franklin Gothic Book"/>
          <w:color w:val="211D1E"/>
        </w:rPr>
        <w:t xml:space="preserve">The management balance discussion and list of key attributes should work together to communicate the community’s overarching aspirations for the forest. Both aspects of the vision framework should be in alignment with each other, but they do not need to repeat each other. The management balance should describe the community’s management priorities for the forest, while </w:t>
      </w:r>
      <w:r w:rsidRPr="00BA1353">
        <w:rPr>
          <w:color w:val="211D1E"/>
        </w:rPr>
        <w:t xml:space="preserve">key attributes should be a list of words or short phrases that expand upon the management balance and further describe the </w:t>
      </w:r>
      <w:r w:rsidRPr="00BA1353">
        <w:t>community’s desired</w:t>
      </w:r>
      <w:r w:rsidR="007F7B06">
        <w:t xml:space="preserve"> future</w:t>
      </w:r>
      <w:r w:rsidRPr="00BA1353">
        <w:t xml:space="preserve"> character for the forest. </w:t>
      </w:r>
      <w:r w:rsidRPr="00BA1353">
        <w:rPr>
          <w:rFonts w:cs="Franklin Gothic Book"/>
          <w:color w:val="211D1E"/>
        </w:rPr>
        <w:t xml:space="preserve">They should work together and support each other to communicate the multi-faceted values of the community.  </w:t>
      </w:r>
    </w:p>
    <w:p w14:paraId="5A9FE6FA" w14:textId="4672CFAC" w:rsidR="00FE4C93" w:rsidRDefault="00FE4C93" w:rsidP="00FE4C93">
      <w:pPr>
        <w:pStyle w:val="Heading3"/>
      </w:pPr>
      <w:r>
        <w:t>What do I need to do?</w:t>
      </w:r>
    </w:p>
    <w:p w14:paraId="74AA6D5B" w14:textId="5F093AF3" w:rsidR="00400D2C" w:rsidRDefault="00777055" w:rsidP="0011779A">
      <w:pPr>
        <w:pStyle w:val="BodyText"/>
      </w:pPr>
      <w:r>
        <w:t xml:space="preserve">We ask </w:t>
      </w:r>
      <w:r w:rsidRPr="00B123D2">
        <w:t xml:space="preserve">that you </w:t>
      </w:r>
      <w:r w:rsidR="00E74040">
        <w:t>complete this</w:t>
      </w:r>
      <w:r>
        <w:t xml:space="preserve"> worksheet </w:t>
      </w:r>
      <w:r w:rsidR="001A3245">
        <w:t xml:space="preserve">to help you think about the community’s vision for the town forest. </w:t>
      </w:r>
      <w:r w:rsidR="009058BC">
        <w:t xml:space="preserve">The worksheet </w:t>
      </w:r>
      <w:r w:rsidR="00BD3BBC">
        <w:t xml:space="preserve">asks you to combine your understanding of the </w:t>
      </w:r>
      <w:r w:rsidR="00F73141">
        <w:t xml:space="preserve">town </w:t>
      </w:r>
      <w:r w:rsidR="00BD3BBC">
        <w:t>forest with</w:t>
      </w:r>
      <w:r w:rsidR="009058BC">
        <w:t xml:space="preserve"> the community</w:t>
      </w:r>
      <w:r w:rsidR="00BD3BBC">
        <w:t>’s</w:t>
      </w:r>
      <w:r w:rsidR="009058BC">
        <w:t xml:space="preserve"> input thus far </w:t>
      </w:r>
      <w:r w:rsidR="00BD3BBC">
        <w:t>to develop a</w:t>
      </w:r>
      <w:r w:rsidR="00F4446A">
        <w:t xml:space="preserve"> vision framework. </w:t>
      </w:r>
      <w:r w:rsidR="0011779A">
        <w:t xml:space="preserve">The worksheet also </w:t>
      </w:r>
      <w:r w:rsidR="00BD3BBC">
        <w:t>asks you to</w:t>
      </w:r>
      <w:r w:rsidR="0011779A">
        <w:t xml:space="preserve"> list of </w:t>
      </w:r>
      <w:r w:rsidR="0011779A">
        <w:lastRenderedPageBreak/>
        <w:t>issues, needs, and ideas identified throughout the visioning process. While these are not necessarily part of the “vision” for the town forest, they—along with the vision framework—inform the development of the strategies.</w:t>
      </w:r>
      <w:r w:rsidR="00400D2C">
        <w:t xml:space="preserve"> Finally, </w:t>
      </w:r>
      <w:r w:rsidR="00BD3BBC">
        <w:t>you will</w:t>
      </w:r>
      <w:r w:rsidR="00400D2C">
        <w:t xml:space="preserve"> draft strategies </w:t>
      </w:r>
      <w:r w:rsidR="00BD3BBC">
        <w:t xml:space="preserve">for the </w:t>
      </w:r>
      <w:r w:rsidR="00F73141">
        <w:t xml:space="preserve">town </w:t>
      </w:r>
      <w:r w:rsidR="00BD3BBC">
        <w:t xml:space="preserve">forest </w:t>
      </w:r>
      <w:r w:rsidR="00400D2C">
        <w:t xml:space="preserve">to explore with the community. A companion tool for this worksheet is the </w:t>
      </w:r>
      <w:r w:rsidR="00F73141">
        <w:t xml:space="preserve">Vermont Town Forest </w:t>
      </w:r>
      <w:r w:rsidR="00400D2C">
        <w:t xml:space="preserve">Natural Resource </w:t>
      </w:r>
      <w:r w:rsidR="00F73141">
        <w:t>Guide (in Natural Resource Pod) which should be used to</w:t>
      </w:r>
      <w:r w:rsidR="00400D2C">
        <w:t xml:space="preserve"> help guide decision-making. </w:t>
      </w:r>
      <w:r w:rsidR="00BD3BBC">
        <w:t xml:space="preserve">This worksheet is the committee’s opportunity to </w:t>
      </w:r>
      <w:r w:rsidR="003E46C2">
        <w:t>establish a</w:t>
      </w:r>
      <w:r w:rsidR="00400D2C">
        <w:t xml:space="preserve"> vision framework and strategies </w:t>
      </w:r>
      <w:r w:rsidR="003E46C2">
        <w:t xml:space="preserve">to </w:t>
      </w:r>
      <w:r w:rsidR="00400D2C">
        <w:t xml:space="preserve">present to the community at the next workshop </w:t>
      </w:r>
      <w:r w:rsidR="003E46C2">
        <w:t>for their review and</w:t>
      </w:r>
      <w:r w:rsidR="00400D2C">
        <w:t xml:space="preserve"> prioritiz</w:t>
      </w:r>
      <w:r w:rsidR="003E46C2">
        <w:t>ation of</w:t>
      </w:r>
      <w:r w:rsidR="00400D2C">
        <w:t xml:space="preserve"> strategies. </w:t>
      </w:r>
    </w:p>
    <w:p w14:paraId="0988E2B9" w14:textId="7C6F5AE0" w:rsidR="0011779A" w:rsidRDefault="001A3245" w:rsidP="00777055">
      <w:pPr>
        <w:pStyle w:val="BodyText"/>
      </w:pPr>
      <w:r>
        <w:t>As steering committee member</w:t>
      </w:r>
      <w:r w:rsidR="00AC2042">
        <w:t>s</w:t>
      </w:r>
      <w:r>
        <w:t>, you are both interested stakeh</w:t>
      </w:r>
      <w:r w:rsidR="0010795E">
        <w:t>older</w:t>
      </w:r>
      <w:r w:rsidR="00AC2042">
        <w:t>s</w:t>
      </w:r>
      <w:r>
        <w:t xml:space="preserve"> with valuable personal perspective</w:t>
      </w:r>
      <w:r w:rsidR="00AC2042">
        <w:t>s</w:t>
      </w:r>
      <w:r>
        <w:t xml:space="preserve"> AND steward</w:t>
      </w:r>
      <w:r w:rsidR="00AC2042">
        <w:t>s</w:t>
      </w:r>
      <w:r>
        <w:t xml:space="preserve"> of public land with a strong connection </w:t>
      </w:r>
      <w:r w:rsidR="00BA1353">
        <w:t>to</w:t>
      </w:r>
      <w:r>
        <w:t xml:space="preserve"> the community you serve. We ask that you share both your pers</w:t>
      </w:r>
      <w:r w:rsidR="0010795E">
        <w:t>onal thoughts AND your sense of</w:t>
      </w:r>
      <w:r>
        <w:t xml:space="preserve"> t</w:t>
      </w:r>
      <w:r w:rsidR="0010795E">
        <w:t xml:space="preserve">he broader community sentiment—drawing from visioning process results and from </w:t>
      </w:r>
      <w:r w:rsidR="00BA1353">
        <w:t>present</w:t>
      </w:r>
      <w:r w:rsidR="0010795E">
        <w:t xml:space="preserve"> and past conversations in your town. </w:t>
      </w:r>
      <w:r w:rsidR="00F4446A">
        <w:t xml:space="preserve">If you feel there might be </w:t>
      </w:r>
      <w:r w:rsidR="00F73141">
        <w:t xml:space="preserve">a </w:t>
      </w:r>
      <w:r w:rsidR="00F4446A">
        <w:t>divergence between the two, we just ask you share that too in your responses.</w:t>
      </w:r>
    </w:p>
    <w:p w14:paraId="2EEA99A5" w14:textId="43199F52" w:rsidR="00AA09D5" w:rsidRPr="00AA09D5" w:rsidRDefault="00AA09D5" w:rsidP="00AA09D5">
      <w:pPr>
        <w:pStyle w:val="BodyText"/>
        <w:rPr>
          <w:b/>
        </w:rPr>
      </w:pPr>
      <w:r>
        <w:t xml:space="preserve">You may choose to </w:t>
      </w:r>
      <w:r w:rsidR="00BA1353">
        <w:t xml:space="preserve">have committee members </w:t>
      </w:r>
      <w:r>
        <w:t xml:space="preserve">complete the worksheets at home </w:t>
      </w:r>
      <w:r w:rsidR="0004685B">
        <w:t xml:space="preserve">on their own </w:t>
      </w:r>
      <w:r>
        <w:t xml:space="preserve">and then have everyone share their answers in your committee meeting. You may also choose to go through the worksheet as one group and fill it in that way. </w:t>
      </w:r>
    </w:p>
    <w:p w14:paraId="08614079" w14:textId="77777777" w:rsidR="00F021E8" w:rsidRPr="00B123D2" w:rsidRDefault="00F021E8" w:rsidP="00F021E8">
      <w:pPr>
        <w:pStyle w:val="Heading2"/>
      </w:pPr>
      <w:r w:rsidRPr="00B123D2">
        <w:t>Management Balance</w:t>
      </w:r>
    </w:p>
    <w:p w14:paraId="2A3F2CDA" w14:textId="069133D2" w:rsidR="00F021E8" w:rsidRPr="00E74040" w:rsidRDefault="00F021E8" w:rsidP="00E74040">
      <w:pPr>
        <w:pStyle w:val="BodyText"/>
      </w:pPr>
      <w:r w:rsidRPr="00E74040">
        <w:t>Town Forests can be managed to provide a wide range of activities and community values. Four common use areas include Recreation</w:t>
      </w:r>
      <w:r w:rsidR="0099078F" w:rsidRPr="00E74040">
        <w:t>;</w:t>
      </w:r>
      <w:r w:rsidRPr="00E74040">
        <w:t xml:space="preserve"> Education &amp; Land Use Demonstration Projects</w:t>
      </w:r>
      <w:r w:rsidR="0099078F" w:rsidRPr="00E74040">
        <w:t>;</w:t>
      </w:r>
      <w:r w:rsidRPr="00E74040">
        <w:t xml:space="preserve"> Natural Resources &amp; Habitat</w:t>
      </w:r>
      <w:r w:rsidR="0099078F" w:rsidRPr="00E74040">
        <w:t>;</w:t>
      </w:r>
      <w:r w:rsidRPr="00E74040">
        <w:t xml:space="preserve"> and Timber &amp; Forest Products. While most publicly accessible forests provide some measure of all four types of uses, they tend to “lean” in one management direction or another. </w:t>
      </w:r>
    </w:p>
    <w:p w14:paraId="54A86323" w14:textId="097D9FBE" w:rsidR="00F021E8" w:rsidRPr="00E74040" w:rsidRDefault="00F021E8" w:rsidP="00E74040">
      <w:pPr>
        <w:pStyle w:val="BodyText"/>
      </w:pPr>
      <w:r w:rsidRPr="00E74040">
        <w:t>To understand th</w:t>
      </w:r>
      <w:r w:rsidR="00D0032E" w:rsidRPr="00E74040">
        <w:t>e desired</w:t>
      </w:r>
      <w:r w:rsidRPr="00E74040">
        <w:t xml:space="preserve"> balance</w:t>
      </w:r>
      <w:r w:rsidR="00D0032E" w:rsidRPr="00E74040">
        <w:t xml:space="preserve"> for </w:t>
      </w:r>
      <w:r w:rsidR="003E46C2">
        <w:rPr>
          <w:color w:val="FF0000"/>
        </w:rPr>
        <w:t>YOUR TOWN FOREST</w:t>
      </w:r>
      <w:r w:rsidRPr="00E74040">
        <w:t xml:space="preserve">, </w:t>
      </w:r>
      <w:r w:rsidR="003E46C2">
        <w:t>you</w:t>
      </w:r>
      <w:r w:rsidR="00D11558" w:rsidRPr="00E74040">
        <w:t xml:space="preserve"> asked </w:t>
      </w:r>
      <w:r w:rsidRPr="00E74040">
        <w:t>survey and workshop participants</w:t>
      </w:r>
      <w:r w:rsidR="00D11558" w:rsidRPr="00E74040">
        <w:t xml:space="preserve"> </w:t>
      </w:r>
      <w:r w:rsidRPr="00E74040">
        <w:t xml:space="preserve">“Where do you think the management focus SHOULD fall for the Town Forest in your community? Should it lean towards Recreation, Education, Timber &amp; Forest Products, or Natural Resources &amp; Habitat?” </w:t>
      </w:r>
    </w:p>
    <w:p w14:paraId="57F1F6E2" w14:textId="5E7A1B12" w:rsidR="00F021E8" w:rsidRPr="00286671" w:rsidRDefault="00F021E8" w:rsidP="00E74040">
      <w:pPr>
        <w:pStyle w:val="BodyText"/>
      </w:pPr>
      <w:r w:rsidRPr="00E74040">
        <w:t>T</w:t>
      </w:r>
      <w:r w:rsidR="0099078F" w:rsidRPr="00E74040">
        <w:t xml:space="preserve">hrough these interactions, the </w:t>
      </w:r>
      <w:r w:rsidR="003E46C2" w:rsidRPr="00D768EE">
        <w:rPr>
          <w:color w:val="FF0000"/>
        </w:rPr>
        <w:t xml:space="preserve">YOUR TOWN </w:t>
      </w:r>
      <w:r w:rsidR="0099078F" w:rsidRPr="00E74040">
        <w:t>community</w:t>
      </w:r>
      <w:r w:rsidRPr="00E74040">
        <w:t xml:space="preserve"> </w:t>
      </w:r>
      <w:r w:rsidR="0099078F" w:rsidRPr="00E74040">
        <w:t xml:space="preserve">expressed </w:t>
      </w:r>
      <w:r w:rsidR="00D768EE">
        <w:t>…</w:t>
      </w:r>
      <w:r w:rsidR="0099078F" w:rsidRPr="003B5730">
        <w:t xml:space="preserve"> </w:t>
      </w:r>
      <w:r w:rsidR="003E46C2" w:rsidRPr="00D768EE">
        <w:rPr>
          <w:color w:val="FF0000"/>
        </w:rPr>
        <w:t>Please describe the results of the management balance exercise from the survey and visioning workshop. This answer can come from the survey and visioning results document.</w:t>
      </w:r>
    </w:p>
    <w:p w14:paraId="5AF01B8B" w14:textId="0D6D7276" w:rsidR="00F021E8" w:rsidRPr="00E74040" w:rsidRDefault="00F021E8" w:rsidP="00E74040">
      <w:pPr>
        <w:pStyle w:val="BodyText"/>
      </w:pPr>
      <w:r w:rsidRPr="00E74040">
        <w:t>Below you will find the results of the</w:t>
      </w:r>
      <w:r w:rsidR="00E61ABF" w:rsidRPr="00E74040">
        <w:t xml:space="preserve"> workshop and</w:t>
      </w:r>
      <w:r w:rsidRPr="00E74040">
        <w:t xml:space="preserve"> survey responses pertaining to the management balance of your town forest. </w:t>
      </w:r>
      <w:r w:rsidR="003E46C2">
        <w:t>Now, as the committee, p</w:t>
      </w:r>
      <w:r w:rsidRPr="00E74040">
        <w:t>lease review the management balance</w:t>
      </w:r>
      <w:r w:rsidR="00E61ABF" w:rsidRPr="00E74040">
        <w:t xml:space="preserve"> data</w:t>
      </w:r>
      <w:r w:rsidR="006B2E0A" w:rsidRPr="00E74040">
        <w:t xml:space="preserve">, </w:t>
      </w:r>
      <w:r w:rsidR="00E61ABF" w:rsidRPr="00E74040">
        <w:t xml:space="preserve">consider how it might inform your vision </w:t>
      </w:r>
      <w:r w:rsidR="00D50855">
        <w:t>framework</w:t>
      </w:r>
      <w:r w:rsidR="00E61ABF" w:rsidRPr="00E74040">
        <w:t>, and a</w:t>
      </w:r>
      <w:r w:rsidRPr="00E74040">
        <w:t>nswer the question</w:t>
      </w:r>
      <w:r w:rsidR="00A76D6B" w:rsidRPr="00E74040">
        <w:t>s</w:t>
      </w:r>
      <w:r w:rsidRPr="00E74040">
        <w:t xml:space="preserve"> below.</w:t>
      </w:r>
    </w:p>
    <w:p w14:paraId="37D15BC2" w14:textId="349FB81B" w:rsidR="006B2E0A" w:rsidRPr="00B123D2" w:rsidRDefault="006B2E0A" w:rsidP="00286671">
      <w:pPr>
        <w:pStyle w:val="Heading3"/>
      </w:pPr>
      <w:r>
        <w:lastRenderedPageBreak/>
        <w:t>Public Workshop</w:t>
      </w:r>
    </w:p>
    <w:p w14:paraId="485D7791" w14:textId="60141A14" w:rsidR="00F021E8" w:rsidRDefault="003E46C2" w:rsidP="00F021E8">
      <w:pPr>
        <w:rPr>
          <w:rFonts w:ascii="Times New Roman" w:hAnsi="Times New Roman" w:cs="Times New Roman"/>
        </w:rPr>
      </w:pPr>
      <w:r w:rsidRPr="003E46C2">
        <w:rPr>
          <w:rFonts w:ascii="Times New Roman" w:hAnsi="Times New Roman" w:cs="Times New Roman"/>
          <w:noProof/>
        </w:rPr>
        <mc:AlternateContent>
          <mc:Choice Requires="wps">
            <w:drawing>
              <wp:anchor distT="45720" distB="45720" distL="114300" distR="114300" simplePos="0" relativeHeight="251667456" behindDoc="0" locked="0" layoutInCell="1" allowOverlap="1" wp14:anchorId="314C064D" wp14:editId="272B8327">
                <wp:simplePos x="0" y="0"/>
                <wp:positionH relativeFrom="margin">
                  <wp:posOffset>1716405</wp:posOffset>
                </wp:positionH>
                <wp:positionV relativeFrom="paragraph">
                  <wp:posOffset>1021080</wp:posOffset>
                </wp:positionV>
                <wp:extent cx="2360930" cy="1404620"/>
                <wp:effectExtent l="0" t="0" r="228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3D6EC7" w14:textId="1D4C5F96" w:rsidR="005A7EDB" w:rsidRDefault="005A7EDB">
                            <w:r>
                              <w:t>PASTE THE PHOTO OF YOUR BOARD FROM THE MEETING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4C064D" id="_x0000_t202" coordsize="21600,21600" o:spt="202" path="m,l,21600r21600,l21600,xe">
                <v:stroke joinstyle="miter"/>
                <v:path gradientshapeok="t" o:connecttype="rect"/>
              </v:shapetype>
              <v:shape id="Text Box 2" o:spid="_x0000_s1026" type="#_x0000_t202" style="position:absolute;margin-left:135.15pt;margin-top:80.4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">
                <v:textbox style="mso-fit-shape-to-text:t">
                  <w:txbxContent>
                    <w:p w14:paraId="213D6EC7" w14:textId="1D4C5F96" w:rsidR="005A7EDB" w:rsidRDefault="005A7EDB">
                      <w:r>
                        <w:t>PASTE THE PHOTO OF YOUR BOARD FROM THE MEETING</w:t>
                      </w:r>
                    </w:p>
                  </w:txbxContent>
                </v:textbox>
                <w10:wrap anchorx="margin"/>
              </v:shape>
            </w:pict>
          </mc:Fallback>
        </mc:AlternateContent>
      </w:r>
      <w:r w:rsidR="00BA5455">
        <w:rPr>
          <w:noProof/>
        </w:rPr>
        <w:drawing>
          <wp:inline distT="0" distB="0" distL="0" distR="0" wp14:anchorId="0830F056" wp14:editId="6FA36D61">
            <wp:extent cx="5543550" cy="3838575"/>
            <wp:effectExtent l="0" t="0" r="0" b="9525"/>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3838575"/>
                    </a:xfrm>
                    <a:prstGeom prst="rect">
                      <a:avLst/>
                    </a:prstGeom>
                    <a:noFill/>
                    <a:ln>
                      <a:noFill/>
                    </a:ln>
                  </pic:spPr>
                </pic:pic>
              </a:graphicData>
            </a:graphic>
          </wp:inline>
        </w:drawing>
      </w:r>
    </w:p>
    <w:p w14:paraId="32C099D1" w14:textId="55F5BEC1" w:rsidR="00F021E8" w:rsidRDefault="006B2E0A" w:rsidP="00286671">
      <w:pPr>
        <w:pStyle w:val="Heading3"/>
        <w:rPr>
          <w:b w:val="0"/>
          <w:bCs w:val="0"/>
          <w:noProof/>
        </w:rPr>
      </w:pPr>
      <w:r>
        <w:rPr>
          <w:b w:val="0"/>
          <w:bCs w:val="0"/>
          <w:noProof/>
        </w:rPr>
        <w:lastRenderedPageBreak/>
        <mc:AlternateContent>
          <mc:Choice Requires="wps">
            <w:drawing>
              <wp:anchor distT="0" distB="0" distL="114300" distR="114300" simplePos="0" relativeHeight="251663360" behindDoc="0" locked="0" layoutInCell="1" allowOverlap="1" wp14:anchorId="69DE4CB3" wp14:editId="5C0A67D5">
                <wp:simplePos x="0" y="0"/>
                <wp:positionH relativeFrom="column">
                  <wp:posOffset>1857375</wp:posOffset>
                </wp:positionH>
                <wp:positionV relativeFrom="paragraph">
                  <wp:posOffset>723265</wp:posOffset>
                </wp:positionV>
                <wp:extent cx="960755" cy="248285"/>
                <wp:effectExtent l="0" t="0" r="0" b="0"/>
                <wp:wrapNone/>
                <wp:docPr id="9"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60755"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B399A1" w14:textId="77777777" w:rsidR="005A7EDB" w:rsidRDefault="005A7EDB" w:rsidP="00E16537">
                            <w:pPr>
                              <w:pStyle w:val="NormalWeb"/>
                              <w:spacing w:before="0" w:beforeAutospacing="0" w:after="0" w:afterAutospacing="0"/>
                              <w:jc w:val="center"/>
                            </w:pPr>
                            <w:r>
                              <w:rPr>
                                <w:rFonts w:asciiTheme="minorHAnsi" w:hAnsi="Calibri" w:cstheme="minorBidi"/>
                                <w:color w:val="5B4D72" w:themeColor="accent1"/>
                                <w:kern w:val="24"/>
                                <w:sz w:val="20"/>
                                <w:szCs w:val="20"/>
                              </w:rPr>
                              <w:t>Less Important</w:t>
                            </w:r>
                          </w:p>
                        </w:txbxContent>
                      </wps:txbx>
                      <wps:bodyPr vertOverflow="clip" horzOverflow="clip" wrap="none" rtlCol="0" anchor="t">
                        <a:spAutoFit/>
                      </wps:bodyPr>
                    </wps:wsp>
                  </a:graphicData>
                </a:graphic>
              </wp:anchor>
            </w:drawing>
          </mc:Choice>
          <mc:Fallback>
            <w:pict>
              <v:shape w14:anchorId="69DE4CB3" id="TextBox 7" o:spid="_x0000_s1027" type="#_x0000_t202" style="position:absolute;margin-left:146.25pt;margin-top:56.95pt;width:75.65pt;height:19.5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" filled="f" stroked="f">
                <v:textbox style="mso-fit-shape-to-text:t">
                  <w:txbxContent>
                    <w:p w14:paraId="68B399A1" w14:textId="77777777" w:rsidR="005A7EDB" w:rsidRDefault="005A7EDB" w:rsidP="00E16537">
                      <w:pPr>
                        <w:pStyle w:val="NormalWeb"/>
                        <w:spacing w:before="0" w:beforeAutospacing="0" w:after="0" w:afterAutospacing="0"/>
                        <w:jc w:val="center"/>
                      </w:pPr>
                      <w:r>
                        <w:rPr>
                          <w:rFonts w:asciiTheme="minorHAnsi" w:hAnsi="Calibri" w:cstheme="minorBidi"/>
                          <w:color w:val="5B4D72" w:themeColor="accent1"/>
                          <w:kern w:val="24"/>
                          <w:sz w:val="20"/>
                          <w:szCs w:val="20"/>
                        </w:rPr>
                        <w:t>Less Important</w:t>
                      </w:r>
                    </w:p>
                  </w:txbxContent>
                </v:textbox>
              </v:shape>
            </w:pict>
          </mc:Fallback>
        </mc:AlternateContent>
      </w:r>
      <w:r>
        <w:rPr>
          <w:b w:val="0"/>
          <w:bCs w:val="0"/>
          <w:noProof/>
        </w:rPr>
        <mc:AlternateContent>
          <mc:Choice Requires="wps">
            <w:drawing>
              <wp:anchor distT="0" distB="0" distL="114300" distR="114300" simplePos="0" relativeHeight="251661312" behindDoc="0" locked="0" layoutInCell="1" allowOverlap="1" wp14:anchorId="3F169384" wp14:editId="5349CB48">
                <wp:simplePos x="0" y="0"/>
                <wp:positionH relativeFrom="column">
                  <wp:posOffset>3095625</wp:posOffset>
                </wp:positionH>
                <wp:positionV relativeFrom="paragraph">
                  <wp:posOffset>713105</wp:posOffset>
                </wp:positionV>
                <wp:extent cx="1143000" cy="248285"/>
                <wp:effectExtent l="0" t="0" r="0" b="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143000"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6285FBE" w14:textId="77777777" w:rsidR="005A7EDB" w:rsidRDefault="005A7EDB" w:rsidP="00E16537">
                            <w:pPr>
                              <w:pStyle w:val="NormalWeb"/>
                              <w:spacing w:before="0" w:beforeAutospacing="0" w:after="0" w:afterAutospacing="0"/>
                              <w:jc w:val="center"/>
                            </w:pPr>
                            <w:r>
                              <w:rPr>
                                <w:rFonts w:asciiTheme="minorHAnsi" w:hAnsi="Calibri" w:cstheme="minorBidi"/>
                                <w:color w:val="5B4D72" w:themeColor="accent1"/>
                                <w:kern w:val="24"/>
                                <w:sz w:val="20"/>
                                <w:szCs w:val="20"/>
                              </w:rPr>
                              <w:t>Equally Important</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3F169384" id="TextBox 8" o:spid="_x0000_s1028" type="#_x0000_t202" style="position:absolute;margin-left:243.75pt;margin-top:56.15pt;width:90pt;height:19.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" filled="f" stroked="f">
                <v:textbox style="mso-fit-shape-to-text:t">
                  <w:txbxContent>
                    <w:p w14:paraId="56285FBE" w14:textId="77777777" w:rsidR="005A7EDB" w:rsidRDefault="005A7EDB" w:rsidP="00E16537">
                      <w:pPr>
                        <w:pStyle w:val="NormalWeb"/>
                        <w:spacing w:before="0" w:beforeAutospacing="0" w:after="0" w:afterAutospacing="0"/>
                        <w:jc w:val="center"/>
                      </w:pPr>
                      <w:r>
                        <w:rPr>
                          <w:rFonts w:asciiTheme="minorHAnsi" w:hAnsi="Calibri" w:cstheme="minorBidi"/>
                          <w:color w:val="5B4D72" w:themeColor="accent1"/>
                          <w:kern w:val="24"/>
                          <w:sz w:val="20"/>
                          <w:szCs w:val="20"/>
                        </w:rPr>
                        <w:t>Equally Important</w:t>
                      </w:r>
                    </w:p>
                  </w:txbxContent>
                </v:textbox>
              </v:shape>
            </w:pict>
          </mc:Fallback>
        </mc:AlternateContent>
      </w:r>
      <w:r>
        <w:rPr>
          <w:b w:val="0"/>
          <w:bCs w:val="0"/>
          <w:noProof/>
        </w:rPr>
        <mc:AlternateContent>
          <mc:Choice Requires="wps">
            <w:drawing>
              <wp:anchor distT="0" distB="0" distL="114300" distR="114300" simplePos="0" relativeHeight="251665408" behindDoc="0" locked="0" layoutInCell="1" allowOverlap="1" wp14:anchorId="41AE62B3" wp14:editId="6D1ED7CD">
                <wp:simplePos x="0" y="0"/>
                <wp:positionH relativeFrom="column">
                  <wp:posOffset>4476750</wp:posOffset>
                </wp:positionH>
                <wp:positionV relativeFrom="paragraph">
                  <wp:posOffset>710565</wp:posOffset>
                </wp:positionV>
                <wp:extent cx="1028065" cy="248285"/>
                <wp:effectExtent l="0" t="0" r="0" b="0"/>
                <wp:wrapNone/>
                <wp:docPr id="16" name="TextBox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028065"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1CE1B1F" w14:textId="77777777" w:rsidR="005A7EDB" w:rsidRDefault="005A7EDB" w:rsidP="00E16537">
                            <w:pPr>
                              <w:pStyle w:val="NormalWeb"/>
                              <w:spacing w:before="0" w:beforeAutospacing="0" w:after="0" w:afterAutospacing="0"/>
                              <w:jc w:val="center"/>
                            </w:pPr>
                            <w:r>
                              <w:rPr>
                                <w:rFonts w:asciiTheme="minorHAnsi" w:hAnsi="Calibri" w:cstheme="minorBidi"/>
                                <w:color w:val="5B4D72" w:themeColor="accent1"/>
                                <w:kern w:val="24"/>
                                <w:sz w:val="20"/>
                                <w:szCs w:val="20"/>
                              </w:rPr>
                              <w:t>More Important</w:t>
                            </w:r>
                          </w:p>
                        </w:txbxContent>
                      </wps:txbx>
                      <wps:bodyPr vertOverflow="clip" horzOverflow="clip" wrap="none" rtlCol="0" anchor="t">
                        <a:spAutoFit/>
                      </wps:bodyPr>
                    </wps:wsp>
                  </a:graphicData>
                </a:graphic>
              </wp:anchor>
            </w:drawing>
          </mc:Choice>
          <mc:Fallback>
            <w:pict>
              <v:shape w14:anchorId="41AE62B3" id="TextBox 9" o:spid="_x0000_s1029" type="#_x0000_t202" style="position:absolute;margin-left:352.5pt;margin-top:55.95pt;width:80.95pt;height:19.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" filled="f" stroked="f">
                <v:textbox style="mso-fit-shape-to-text:t">
                  <w:txbxContent>
                    <w:p w14:paraId="61CE1B1F" w14:textId="77777777" w:rsidR="005A7EDB" w:rsidRDefault="005A7EDB" w:rsidP="00E16537">
                      <w:pPr>
                        <w:pStyle w:val="NormalWeb"/>
                        <w:spacing w:before="0" w:beforeAutospacing="0" w:after="0" w:afterAutospacing="0"/>
                        <w:jc w:val="center"/>
                      </w:pPr>
                      <w:r>
                        <w:rPr>
                          <w:rFonts w:asciiTheme="minorHAnsi" w:hAnsi="Calibri" w:cstheme="minorBidi"/>
                          <w:color w:val="5B4D72" w:themeColor="accent1"/>
                          <w:kern w:val="24"/>
                          <w:sz w:val="20"/>
                          <w:szCs w:val="20"/>
                        </w:rPr>
                        <w:t>More Important</w:t>
                      </w:r>
                    </w:p>
                  </w:txbxContent>
                </v:textbox>
              </v:shape>
            </w:pict>
          </mc:Fallback>
        </mc:AlternateContent>
      </w:r>
      <w:r>
        <w:t>Survey Results</w:t>
      </w:r>
    </w:p>
    <w:p w14:paraId="663D5D1C" w14:textId="7E395657" w:rsidR="00BA5455" w:rsidRPr="00BA5455" w:rsidRDefault="003E46C2" w:rsidP="00BA5455">
      <w:pPr>
        <w:pStyle w:val="BodyText"/>
      </w:pPr>
      <w:r w:rsidRPr="003E46C2">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3553D12B" wp14:editId="1516718E">
                <wp:simplePos x="0" y="0"/>
                <wp:positionH relativeFrom="margin">
                  <wp:posOffset>2247900</wp:posOffset>
                </wp:positionH>
                <wp:positionV relativeFrom="paragraph">
                  <wp:posOffset>1753870</wp:posOffset>
                </wp:positionV>
                <wp:extent cx="2360930" cy="1404620"/>
                <wp:effectExtent l="0" t="0" r="2286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2D3C68" w14:textId="4B5EAF84" w:rsidR="005A7EDB" w:rsidRDefault="005A7EDB" w:rsidP="003E46C2">
                            <w:r>
                              <w:t>PASTE SURVEY RESULTS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53D12B" id="_x0000_s1030" type="#_x0000_t202" style="position:absolute;margin-left:177pt;margin-top:138.1pt;width:185.9pt;height:110.6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m1Jg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">
                <v:textbox style="mso-fit-shape-to-text:t">
                  <w:txbxContent>
                    <w:p w14:paraId="5A2D3C68" w14:textId="4B5EAF84" w:rsidR="005A7EDB" w:rsidRDefault="005A7EDB" w:rsidP="003E46C2">
                      <w:r>
                        <w:t>PASTE SURVEY RESULTS CHART</w:t>
                      </w:r>
                    </w:p>
                  </w:txbxContent>
                </v:textbox>
                <w10:wrap anchorx="margin"/>
              </v:shape>
            </w:pict>
          </mc:Fallback>
        </mc:AlternateContent>
      </w:r>
      <w:r w:rsidR="00BA5455">
        <w:rPr>
          <w:noProof/>
        </w:rPr>
        <w:drawing>
          <wp:inline distT="0" distB="0" distL="0" distR="0" wp14:anchorId="0BE16F53" wp14:editId="040EB3D0">
            <wp:extent cx="5556250" cy="3829050"/>
            <wp:effectExtent l="0" t="0" r="6350" b="0"/>
            <wp:docPr id="1" name="Chart 1">
              <a:extLst xmlns:a="http://schemas.openxmlformats.org/drawingml/2006/main">
                <a:ext uri="{FF2B5EF4-FFF2-40B4-BE49-F238E27FC236}">
                  <a16:creationId xmlns:a16="http://schemas.microsoft.com/office/drawing/2014/main" id="{8F6287E1-3AE0-4427-AA9D-BBB1A333A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2BDC68" w14:textId="44830D8A" w:rsidR="00E16537" w:rsidRDefault="00E16537" w:rsidP="00A76D6B">
      <w:pPr>
        <w:pStyle w:val="BodyText"/>
      </w:pPr>
      <w:r w:rsidRPr="00A76D6B">
        <w:rPr>
          <w:b/>
        </w:rPr>
        <w:t xml:space="preserve">Do you feel the management balance described above </w:t>
      </w:r>
      <w:r w:rsidR="003E46C2">
        <w:rPr>
          <w:b/>
        </w:rPr>
        <w:t>aligns with the committee’s thinking</w:t>
      </w:r>
      <w:r w:rsidRPr="00A76D6B">
        <w:rPr>
          <w:b/>
        </w:rPr>
        <w:t>?  (Circle One)</w:t>
      </w:r>
      <w:r>
        <w:t xml:space="preserve"> </w:t>
      </w:r>
      <w:r w:rsidRPr="00286671">
        <w:t>Yes   No</w:t>
      </w:r>
      <w:r>
        <w:t xml:space="preserve"> </w:t>
      </w:r>
    </w:p>
    <w:p w14:paraId="7DA8DBE0" w14:textId="72AB48FD" w:rsidR="00E16537" w:rsidRDefault="00E16537" w:rsidP="00A76D6B">
      <w:pPr>
        <w:pStyle w:val="BodyText"/>
      </w:pPr>
      <w:r w:rsidRPr="00A76D6B">
        <w:rPr>
          <w:b/>
        </w:rPr>
        <w:t>If no, why not?</w:t>
      </w:r>
      <w:r w:rsidR="00E74040">
        <w:rPr>
          <w:b/>
        </w:rPr>
        <w:t xml:space="preserve">  </w:t>
      </w:r>
      <w:r>
        <w:t>____________________________________________________</w:t>
      </w:r>
      <w:r w:rsidR="00A76D6B">
        <w:t>___</w:t>
      </w:r>
      <w:r w:rsidR="001A3245">
        <w:t xml:space="preserve"> __________________________________________________________________________________________________________________________________________________________________________</w:t>
      </w:r>
    </w:p>
    <w:p w14:paraId="329BD92B" w14:textId="39740FC5" w:rsidR="00E16537" w:rsidRDefault="00E16537" w:rsidP="00286671">
      <w:pPr>
        <w:pStyle w:val="BodyText"/>
      </w:pPr>
      <w:r w:rsidRPr="00A76D6B">
        <w:rPr>
          <w:b/>
        </w:rPr>
        <w:t>Do you feel the management balance feedback received is representative of the broader community sentiment towards the town forest? Are there perspectives that may not be reflected here?</w:t>
      </w:r>
      <w:r>
        <w:t>_____________________________________________________________________________</w:t>
      </w:r>
      <w:r w:rsidR="00A76D6B">
        <w:t>___</w:t>
      </w:r>
      <w:r>
        <w:t xml:space="preserve"> ______________________________________________________________________________________________________________________________________________________________________________________________________________________________________________________</w:t>
      </w:r>
      <w:r w:rsidR="00A76D6B">
        <w:t>_________</w:t>
      </w:r>
    </w:p>
    <w:p w14:paraId="23607A80" w14:textId="2BEDE6AE" w:rsidR="001A3245" w:rsidRPr="00B123D2" w:rsidRDefault="001A3245" w:rsidP="001A3245">
      <w:pPr>
        <w:pStyle w:val="BodyText"/>
      </w:pPr>
      <w:r w:rsidRPr="001A3245">
        <w:rPr>
          <w:b/>
        </w:rPr>
        <w:t>Other thoughts on management balance?</w:t>
      </w:r>
      <w:r>
        <w:t xml:space="preserve"> </w:t>
      </w:r>
      <w:r>
        <w:softHyphen/>
      </w:r>
      <w:r>
        <w:softHyphen/>
      </w:r>
      <w:r>
        <w:softHyphen/>
        <w:t>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21C3E4" w14:textId="07625A01" w:rsidR="00DB4DC7" w:rsidRDefault="00B51DC4" w:rsidP="00286671">
      <w:pPr>
        <w:pStyle w:val="Heading2"/>
      </w:pPr>
      <w:r>
        <w:lastRenderedPageBreak/>
        <w:t xml:space="preserve">Survey and Workshop </w:t>
      </w:r>
      <w:r w:rsidR="00777055" w:rsidRPr="00B123D2">
        <w:t>Vision</w:t>
      </w:r>
      <w:r w:rsidR="00DB4DC7">
        <w:t xml:space="preserve">ing </w:t>
      </w:r>
      <w:r>
        <w:t>Input</w:t>
      </w:r>
    </w:p>
    <w:p w14:paraId="3F972AC6" w14:textId="3FCAD195" w:rsidR="00777055" w:rsidRDefault="00777055" w:rsidP="00286671">
      <w:pPr>
        <w:pStyle w:val="BodyText"/>
        <w:rPr>
          <w:rFonts w:ascii="Times New Roman" w:hAnsi="Times New Roman" w:cs="Times New Roman"/>
        </w:rPr>
      </w:pPr>
      <w:r w:rsidRPr="00B123D2">
        <w:t>Survey respondents and workshop participants were asked “what word or phrase best describes your EXISTING experience and your FUTURE DESIRED experience in your town forest?” Response</w:t>
      </w:r>
      <w:r w:rsidR="00F92BD2">
        <w:t>s</w:t>
      </w:r>
      <w:r w:rsidRPr="00B123D2">
        <w:t xml:space="preserve"> were aggregated and u</w:t>
      </w:r>
      <w:r w:rsidR="00F92BD2">
        <w:t>sed</w:t>
      </w:r>
      <w:r w:rsidRPr="00B123D2">
        <w:t xml:space="preserve"> to form the word clouds below. </w:t>
      </w:r>
      <w:r w:rsidR="00F92BD2">
        <w:t>The size of the words in the word clouds correspond</w:t>
      </w:r>
      <w:r w:rsidR="00BA1353">
        <w:t>s</w:t>
      </w:r>
      <w:r w:rsidR="00F92BD2">
        <w:t xml:space="preserve"> to the </w:t>
      </w:r>
      <w:r w:rsidR="00F92BD2" w:rsidRPr="00F92BD2">
        <w:t xml:space="preserve">number of times that </w:t>
      </w:r>
      <w:r w:rsidR="00F92BD2">
        <w:t xml:space="preserve">word was used in the responses. </w:t>
      </w:r>
      <w:r w:rsidRPr="00B123D2">
        <w:t xml:space="preserve">Please review the word clouds and the verbatim responses </w:t>
      </w:r>
      <w:r w:rsidR="00DB4DC7">
        <w:t>for each</w:t>
      </w:r>
      <w:r w:rsidR="00F92BD2">
        <w:t xml:space="preserve"> question</w:t>
      </w:r>
      <w:r w:rsidR="00602A76">
        <w:t xml:space="preserve"> to inform your thinking about </w:t>
      </w:r>
      <w:r w:rsidR="00D50855">
        <w:t>the vision framework</w:t>
      </w:r>
      <w:r w:rsidR="00DB4DC7">
        <w:t>.</w:t>
      </w:r>
    </w:p>
    <w:p w14:paraId="2550B989" w14:textId="47BB0AB0" w:rsidR="00777055" w:rsidRDefault="003E46C2" w:rsidP="00286671">
      <w:pPr>
        <w:pStyle w:val="Heading3"/>
      </w:pPr>
      <w:r w:rsidRPr="003E46C2">
        <w:rPr>
          <w:rFonts w:ascii="Times New Roman" w:hAnsi="Times New Roman" w:cs="Times New Roman"/>
          <w:noProof/>
        </w:rPr>
        <mc:AlternateContent>
          <mc:Choice Requires="wps">
            <w:drawing>
              <wp:anchor distT="45720" distB="45720" distL="114300" distR="114300" simplePos="0" relativeHeight="251671552" behindDoc="0" locked="0" layoutInCell="1" allowOverlap="1" wp14:anchorId="2A95120A" wp14:editId="350C82C2">
                <wp:simplePos x="0" y="0"/>
                <wp:positionH relativeFrom="margin">
                  <wp:align>center</wp:align>
                </wp:positionH>
                <wp:positionV relativeFrom="paragraph">
                  <wp:posOffset>1835785</wp:posOffset>
                </wp:positionV>
                <wp:extent cx="2360930" cy="1404620"/>
                <wp:effectExtent l="0" t="0" r="22860"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8042F5" w14:textId="2E6E73B8" w:rsidR="005A7EDB" w:rsidRDefault="005A7EDB" w:rsidP="003E46C2">
                            <w:r>
                              <w:t>PASTE WORD CLOUD FROM SURVEY AND VISIONING RESULTS DOC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5120A" id="_x0000_s1031" type="#_x0000_t202" style="position:absolute;margin-left:0;margin-top:144.55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">
                <v:textbox style="mso-fit-shape-to-text:t">
                  <w:txbxContent>
                    <w:p w14:paraId="0A8042F5" w14:textId="2E6E73B8" w:rsidR="005A7EDB" w:rsidRDefault="005A7EDB" w:rsidP="003E46C2">
                      <w:r>
                        <w:t>PASTE WORD CLOUD FROM SURVEY AND VISIONING RESULTS DOC</w:t>
                      </w:r>
                    </w:p>
                  </w:txbxContent>
                </v:textbox>
                <w10:wrap anchorx="margin"/>
              </v:shape>
            </w:pict>
          </mc:Fallback>
        </mc:AlternateContent>
      </w:r>
      <w:r w:rsidR="00777055">
        <w:rPr>
          <w:noProof/>
        </w:rPr>
        <w:drawing>
          <wp:anchor distT="0" distB="0" distL="114300" distR="114300" simplePos="0" relativeHeight="251659264" behindDoc="0" locked="0" layoutInCell="1" allowOverlap="1" wp14:anchorId="2A79D6D7" wp14:editId="425EF88D">
            <wp:simplePos x="0" y="0"/>
            <wp:positionH relativeFrom="margin">
              <wp:align>left</wp:align>
            </wp:positionH>
            <wp:positionV relativeFrom="paragraph">
              <wp:posOffset>546735</wp:posOffset>
            </wp:positionV>
            <wp:extent cx="5698490" cy="40646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8490" cy="4064635"/>
                    </a:xfrm>
                    <a:prstGeom prst="rect">
                      <a:avLst/>
                    </a:prstGeom>
                  </pic:spPr>
                </pic:pic>
              </a:graphicData>
            </a:graphic>
            <wp14:sizeRelH relativeFrom="page">
              <wp14:pctWidth>0</wp14:pctWidth>
            </wp14:sizeRelH>
            <wp14:sizeRelV relativeFrom="page">
              <wp14:pctHeight>0</wp14:pctHeight>
            </wp14:sizeRelV>
          </wp:anchor>
        </w:drawing>
      </w:r>
      <w:r w:rsidR="00777055">
        <w:t>Q1: What word or phrase best describes your EXISTING experience in your Town Forest?</w:t>
      </w:r>
    </w:p>
    <w:p w14:paraId="24EA7AD0" w14:textId="77777777" w:rsidR="00777055" w:rsidRPr="004E1E40" w:rsidRDefault="00777055" w:rsidP="00777055">
      <w:pPr>
        <w:rPr>
          <w:rFonts w:ascii="Times New Roman" w:hAnsi="Times New Roman" w:cs="Times New Roman"/>
        </w:rPr>
      </w:pPr>
    </w:p>
    <w:p w14:paraId="716E413C" w14:textId="0962EDB3" w:rsidR="007043A8" w:rsidRPr="00D768EE" w:rsidRDefault="00777055" w:rsidP="007043A8">
      <w:pPr>
        <w:pStyle w:val="BodyText"/>
        <w:rPr>
          <w:b/>
          <w:i/>
        </w:rPr>
        <w:sectPr w:rsidR="007043A8" w:rsidRPr="00D768EE" w:rsidSect="00930620">
          <w:headerReference w:type="default" r:id="rId11"/>
          <w:footerReference w:type="default" r:id="rId12"/>
          <w:headerReference w:type="first" r:id="rId13"/>
          <w:footerReference w:type="first" r:id="rId14"/>
          <w:pgSz w:w="12240" w:h="15840" w:code="1"/>
          <w:pgMar w:top="1800" w:right="1440" w:bottom="1440" w:left="1440" w:header="1152" w:footer="720" w:gutter="0"/>
          <w:cols w:space="720"/>
          <w:titlePg/>
          <w:docGrid w:linePitch="360"/>
        </w:sectPr>
      </w:pPr>
      <w:r w:rsidRPr="00F92BD2">
        <w:rPr>
          <w:b/>
        </w:rPr>
        <w:t>Verbatim Responses:</w:t>
      </w:r>
      <w:r w:rsidR="005A7EDB">
        <w:rPr>
          <w:b/>
        </w:rPr>
        <w:t xml:space="preserve"> </w:t>
      </w:r>
      <w:r w:rsidR="005A7EDB" w:rsidRPr="00D768EE">
        <w:rPr>
          <w:b/>
          <w:i/>
          <w:color w:val="FF0000"/>
        </w:rPr>
        <w:t>Paste verbatim responses from online survey</w:t>
      </w:r>
      <w:r w:rsidR="00D96C6C" w:rsidRPr="00D768EE">
        <w:rPr>
          <w:b/>
          <w:i/>
          <w:color w:val="FF0000"/>
        </w:rPr>
        <w:t xml:space="preserve"> (if conducted)</w:t>
      </w:r>
    </w:p>
    <w:p w14:paraId="683D7F0F" w14:textId="77777777" w:rsidR="007043A8" w:rsidRDefault="007043A8" w:rsidP="007043A8">
      <w:pPr>
        <w:pStyle w:val="ListBullet2"/>
        <w:numPr>
          <w:ilvl w:val="0"/>
          <w:numId w:val="0"/>
        </w:numPr>
        <w:spacing w:after="0"/>
        <w:ind w:left="1080" w:hanging="360"/>
        <w:sectPr w:rsidR="007043A8" w:rsidSect="007043A8">
          <w:type w:val="continuous"/>
          <w:pgSz w:w="12240" w:h="15840" w:code="1"/>
          <w:pgMar w:top="1800" w:right="1440" w:bottom="1440" w:left="1440" w:header="1152" w:footer="720" w:gutter="0"/>
          <w:cols w:num="2" w:space="720"/>
          <w:titlePg/>
          <w:docGrid w:linePitch="360"/>
        </w:sectPr>
      </w:pPr>
    </w:p>
    <w:p w14:paraId="7B8E9CCA" w14:textId="6A3BAA73" w:rsidR="007043A8" w:rsidRDefault="00B1634F" w:rsidP="00564EF1">
      <w:pPr>
        <w:pStyle w:val="Heading3"/>
      </w:pPr>
      <w:r>
        <w:lastRenderedPageBreak/>
        <w:t>Q2: What word or phrase best describes your FUTURE DESIRED experience in your Town Forest?</w:t>
      </w:r>
    </w:p>
    <w:p w14:paraId="54B3B5D7" w14:textId="67E38A7A" w:rsidR="00F92BD2" w:rsidRPr="00F92BD2" w:rsidRDefault="005A7EDB" w:rsidP="00564EF1">
      <w:pPr>
        <w:pStyle w:val="BodyText"/>
        <w:jc w:val="center"/>
      </w:pPr>
      <w:r w:rsidRPr="003E46C2">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036F1A9C" wp14:editId="17FBCFC7">
                <wp:simplePos x="0" y="0"/>
                <wp:positionH relativeFrom="margin">
                  <wp:posOffset>1857375</wp:posOffset>
                </wp:positionH>
                <wp:positionV relativeFrom="paragraph">
                  <wp:posOffset>1739265</wp:posOffset>
                </wp:positionV>
                <wp:extent cx="2360930" cy="1404620"/>
                <wp:effectExtent l="0" t="0" r="22860"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BA7BF9" w14:textId="0EEE8AAC" w:rsidR="005A7EDB" w:rsidRDefault="005A7EDB" w:rsidP="005A7EDB">
                            <w:r>
                              <w:t>PASTE WORD CLOUD FROM SURVEY AND VISIONING RESULTS DOC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6F1A9C" id="_x0000_s1032" type="#_x0000_t202" style="position:absolute;left:0;text-align:left;margin-left:146.25pt;margin-top:136.95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">
                <v:textbox style="mso-fit-shape-to-text:t">
                  <w:txbxContent>
                    <w:p w14:paraId="11BA7BF9" w14:textId="0EEE8AAC" w:rsidR="005A7EDB" w:rsidRDefault="005A7EDB" w:rsidP="005A7EDB">
                      <w:r>
                        <w:t>PASTE WORD CLOUD FROM SURVEY AND VISIONING RESULTS DOC</w:t>
                      </w:r>
                    </w:p>
                  </w:txbxContent>
                </v:textbox>
                <w10:wrap anchorx="margin"/>
              </v:shape>
            </w:pict>
          </mc:Fallback>
        </mc:AlternateContent>
      </w:r>
      <w:r w:rsidR="001756CD">
        <w:rPr>
          <w:noProof/>
        </w:rPr>
        <w:drawing>
          <wp:inline distT="0" distB="0" distL="0" distR="0" wp14:anchorId="657D174B" wp14:editId="55DF7D96">
            <wp:extent cx="5943600" cy="4457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78E6746" w14:textId="5075156A" w:rsidR="007043A8" w:rsidRDefault="00777055" w:rsidP="00F92BD2">
      <w:pPr>
        <w:pStyle w:val="BodyText"/>
        <w:rPr>
          <w:b/>
        </w:rPr>
        <w:sectPr w:rsidR="007043A8" w:rsidSect="007043A8">
          <w:type w:val="continuous"/>
          <w:pgSz w:w="12240" w:h="15840" w:code="1"/>
          <w:pgMar w:top="1800" w:right="1440" w:bottom="1440" w:left="1440" w:header="1152" w:footer="720" w:gutter="0"/>
          <w:cols w:space="720"/>
          <w:titlePg/>
          <w:docGrid w:linePitch="360"/>
        </w:sectPr>
      </w:pPr>
      <w:r w:rsidRPr="00F92BD2">
        <w:rPr>
          <w:b/>
        </w:rPr>
        <w:t>Verbatim Responses</w:t>
      </w:r>
      <w:r w:rsidR="00F92BD2" w:rsidRPr="00F92BD2">
        <w:rPr>
          <w:b/>
        </w:rPr>
        <w:t>:</w:t>
      </w:r>
      <w:r w:rsidR="005A7EDB">
        <w:rPr>
          <w:b/>
        </w:rPr>
        <w:t xml:space="preserve"> </w:t>
      </w:r>
      <w:r w:rsidR="005A7EDB" w:rsidRPr="00D768EE">
        <w:rPr>
          <w:b/>
          <w:i/>
          <w:color w:val="FF0000"/>
        </w:rPr>
        <w:t>Paste verbatim responses from online survey</w:t>
      </w:r>
      <w:r w:rsidR="00D96C6C" w:rsidRPr="00D768EE">
        <w:rPr>
          <w:b/>
          <w:i/>
          <w:color w:val="FF0000"/>
        </w:rPr>
        <w:t xml:space="preserve"> (if conducted)</w:t>
      </w:r>
    </w:p>
    <w:p w14:paraId="3F8A9966" w14:textId="50CA45D6" w:rsidR="001756CD" w:rsidRPr="003B5730" w:rsidRDefault="001756CD" w:rsidP="00D768EE">
      <w:pPr>
        <w:pStyle w:val="ListBullet2"/>
        <w:numPr>
          <w:ilvl w:val="0"/>
          <w:numId w:val="0"/>
        </w:numPr>
        <w:tabs>
          <w:tab w:val="left" w:pos="720"/>
        </w:tabs>
        <w:spacing w:after="0"/>
        <w:ind w:left="1080"/>
        <w:rPr>
          <w:b/>
          <w:bCs/>
        </w:rPr>
      </w:pPr>
    </w:p>
    <w:p w14:paraId="1B54D636" w14:textId="20AA9529" w:rsidR="00BA1353" w:rsidRDefault="00BA1353" w:rsidP="00BA1353">
      <w:pPr>
        <w:pStyle w:val="ListBullet2"/>
        <w:numPr>
          <w:ilvl w:val="0"/>
          <w:numId w:val="0"/>
        </w:numPr>
        <w:tabs>
          <w:tab w:val="left" w:pos="720"/>
        </w:tabs>
        <w:spacing w:after="0"/>
        <w:ind w:left="1080"/>
        <w:rPr>
          <w:b/>
          <w:bCs/>
        </w:rPr>
      </w:pPr>
    </w:p>
    <w:p w14:paraId="223F3441" w14:textId="77777777" w:rsidR="007043A8" w:rsidRDefault="007043A8" w:rsidP="007043A8">
      <w:pPr>
        <w:pStyle w:val="ListBullet2"/>
        <w:numPr>
          <w:ilvl w:val="0"/>
          <w:numId w:val="0"/>
        </w:numPr>
        <w:spacing w:after="0"/>
        <w:sectPr w:rsidR="007043A8" w:rsidSect="007043A8">
          <w:type w:val="continuous"/>
          <w:pgSz w:w="12240" w:h="15840" w:code="1"/>
          <w:pgMar w:top="1800" w:right="1440" w:bottom="1440" w:left="1440" w:header="1152" w:footer="720" w:gutter="0"/>
          <w:cols w:num="2" w:space="720"/>
          <w:titlePg/>
          <w:docGrid w:linePitch="360"/>
        </w:sectPr>
      </w:pPr>
    </w:p>
    <w:p w14:paraId="7D422EDD" w14:textId="1A0C83E9" w:rsidR="003B5730" w:rsidRDefault="005A7EDB" w:rsidP="007043A8">
      <w:pPr>
        <w:pStyle w:val="Heading2"/>
      </w:pPr>
      <w:r w:rsidRPr="003E46C2">
        <w:rPr>
          <w:rFonts w:ascii="Times New Roman" w:hAnsi="Times New Roman" w:cs="Times New Roman"/>
          <w:noProof/>
        </w:rPr>
        <w:lastRenderedPageBreak/>
        <mc:AlternateContent>
          <mc:Choice Requires="wps">
            <w:drawing>
              <wp:anchor distT="45720" distB="45720" distL="114300" distR="114300" simplePos="0" relativeHeight="251675648" behindDoc="0" locked="0" layoutInCell="1" allowOverlap="1" wp14:anchorId="6D2D3F29" wp14:editId="41A78FCE">
                <wp:simplePos x="0" y="0"/>
                <wp:positionH relativeFrom="margin">
                  <wp:posOffset>1933575</wp:posOffset>
                </wp:positionH>
                <wp:positionV relativeFrom="paragraph">
                  <wp:posOffset>1750695</wp:posOffset>
                </wp:positionV>
                <wp:extent cx="2360930" cy="1404620"/>
                <wp:effectExtent l="0" t="0" r="22860"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4FE47CD" w14:textId="0C4C8C25" w:rsidR="005A7EDB" w:rsidRDefault="005A7EDB" w:rsidP="005A7EDB">
                            <w:r>
                              <w:t>PASTE VISIONING BOARD FROM WORKSHOP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2D3F29" id="_x0000_s1033" type="#_x0000_t202" style="position:absolute;margin-left:152.25pt;margin-top:137.8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Zp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W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">
                <v:textbox style="mso-fit-shape-to-text:t">
                  <w:txbxContent>
                    <w:p w14:paraId="14FE47CD" w14:textId="0C4C8C25" w:rsidR="005A7EDB" w:rsidRDefault="005A7EDB" w:rsidP="005A7EDB">
                      <w:r>
                        <w:t>PASTE VISIONING BOARD FROM WORKSHOP</w:t>
                      </w:r>
                    </w:p>
                  </w:txbxContent>
                </v:textbox>
                <w10:wrap anchorx="margin"/>
              </v:shape>
            </w:pict>
          </mc:Fallback>
        </mc:AlternateContent>
      </w:r>
      <w:r w:rsidR="003828D8">
        <w:rPr>
          <w:noProof/>
        </w:rPr>
        <w:drawing>
          <wp:inline distT="0" distB="0" distL="0" distR="0" wp14:anchorId="3CA46621" wp14:editId="7CB5F49D">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550CB38" w14:textId="77777777" w:rsidR="00384FBD" w:rsidRDefault="00384FBD" w:rsidP="007043A8">
      <w:pPr>
        <w:pStyle w:val="Heading2"/>
      </w:pPr>
      <w:r>
        <w:br w:type="page"/>
      </w:r>
    </w:p>
    <w:p w14:paraId="6C56EB12" w14:textId="4404C044" w:rsidR="007043A8" w:rsidRDefault="007043A8" w:rsidP="007043A8">
      <w:pPr>
        <w:pStyle w:val="Heading2"/>
      </w:pPr>
      <w:r>
        <w:lastRenderedPageBreak/>
        <w:t>Key Attributes</w:t>
      </w:r>
    </w:p>
    <w:p w14:paraId="21C2442B" w14:textId="7C709B65" w:rsidR="00D768EE" w:rsidRDefault="00C86D84" w:rsidP="007043A8">
      <w:pPr>
        <w:pStyle w:val="BodyText"/>
      </w:pPr>
      <w:r>
        <w:t xml:space="preserve">The </w:t>
      </w:r>
      <w:r w:rsidRPr="007043A8">
        <w:t>following</w:t>
      </w:r>
      <w:r w:rsidR="00B51DC4" w:rsidRPr="007043A8">
        <w:t xml:space="preserve"> </w:t>
      </w:r>
      <w:r w:rsidR="005A7EDB">
        <w:t>is a master list of</w:t>
      </w:r>
      <w:r w:rsidR="005A7EDB" w:rsidRPr="007043A8">
        <w:t xml:space="preserve"> </w:t>
      </w:r>
      <w:r w:rsidR="00B51DC4" w:rsidRPr="007043A8">
        <w:t xml:space="preserve">key attributes </w:t>
      </w:r>
      <w:r w:rsidR="005A7EDB">
        <w:t xml:space="preserve">from the ten </w:t>
      </w:r>
      <w:r w:rsidR="00D768EE">
        <w:t xml:space="preserve">pilot communities in the </w:t>
      </w:r>
      <w:r w:rsidR="005A7EDB">
        <w:t xml:space="preserve">town forest </w:t>
      </w:r>
      <w:r w:rsidR="00D768EE">
        <w:t xml:space="preserve">recreation </w:t>
      </w:r>
      <w:r w:rsidR="005A7EDB">
        <w:t>planning pro</w:t>
      </w:r>
      <w:r w:rsidR="00D768EE">
        <w:t>ject</w:t>
      </w:r>
      <w:r w:rsidR="00B51DC4" w:rsidRPr="007043A8">
        <w:t xml:space="preserve">. This list </w:t>
      </w:r>
      <w:r w:rsidR="005A7EDB">
        <w:t>was</w:t>
      </w:r>
      <w:r w:rsidR="005A7EDB" w:rsidRPr="007043A8">
        <w:t xml:space="preserve"> </w:t>
      </w:r>
      <w:r w:rsidR="00B51DC4" w:rsidRPr="007043A8">
        <w:t xml:space="preserve">based on public and committee input received throughout the visioning process, as well as </w:t>
      </w:r>
      <w:r w:rsidR="005A7EDB">
        <w:t xml:space="preserve">the </w:t>
      </w:r>
      <w:r w:rsidR="009667DC">
        <w:t xml:space="preserve">community’s demographics, community profile, forest information, </w:t>
      </w:r>
      <w:r w:rsidR="00B51DC4" w:rsidRPr="007043A8">
        <w:t>current management plans, surveys, conservation easements.</w:t>
      </w:r>
      <w:r w:rsidR="00935A82">
        <w:t xml:space="preserve"> </w:t>
      </w:r>
      <w:r w:rsidR="00D768EE">
        <w:t xml:space="preserve">Please use these key attributes as a starting point for key attributes for your </w:t>
      </w:r>
      <w:r w:rsidR="00F73141">
        <w:t>town</w:t>
      </w:r>
      <w:r w:rsidR="00D768EE">
        <w:t xml:space="preserve"> forest. You may repurpose or retool some of the attributes from other communities or come up with your own. </w:t>
      </w:r>
    </w:p>
    <w:p w14:paraId="7B94BAD7" w14:textId="72F37D9B" w:rsidR="007043A8" w:rsidRDefault="00935A82" w:rsidP="007043A8">
      <w:pPr>
        <w:pStyle w:val="BodyText"/>
        <w:sectPr w:rsidR="007043A8" w:rsidSect="007043A8">
          <w:type w:val="continuous"/>
          <w:pgSz w:w="12240" w:h="15840" w:code="1"/>
          <w:pgMar w:top="1800" w:right="1440" w:bottom="1440" w:left="1440" w:header="1152" w:footer="720" w:gutter="0"/>
          <w:cols w:space="720"/>
          <w:titlePg/>
          <w:docGrid w:linePitch="360"/>
        </w:sectPr>
      </w:pPr>
      <w:r w:rsidRPr="00513D69">
        <w:rPr>
          <w:rFonts w:cs="Franklin Gothic Book"/>
          <w:color w:val="211D1E"/>
        </w:rPr>
        <w:t xml:space="preserve">Remember, key attributes should be </w:t>
      </w:r>
      <w:r w:rsidRPr="00513D69">
        <w:rPr>
          <w:color w:val="211D1E"/>
        </w:rPr>
        <w:t>words or short phrases that</w:t>
      </w:r>
      <w:r w:rsidRPr="00513D69">
        <w:rPr>
          <w:rFonts w:cs="Franklin Gothic Book"/>
          <w:color w:val="211D1E"/>
        </w:rPr>
        <w:t xml:space="preserve"> </w:t>
      </w:r>
      <w:r w:rsidRPr="00513D69">
        <w:t>communicate what the community believes are the ideal conditions for the forest—how things would look if all opportunities and issues were perfectly addressed, which may be the same or different from how things look today.</w:t>
      </w:r>
      <w:r w:rsidR="005A7EDB">
        <w:t xml:space="preserve">  </w:t>
      </w:r>
    </w:p>
    <w:p w14:paraId="5344AEF5" w14:textId="4A0A574A" w:rsidR="007043A8" w:rsidRPr="00D81288" w:rsidRDefault="00C64084" w:rsidP="007043A8">
      <w:pPr>
        <w:pStyle w:val="BodyText"/>
        <w:numPr>
          <w:ilvl w:val="0"/>
          <w:numId w:val="28"/>
        </w:numPr>
      </w:pPr>
      <w:r w:rsidRPr="00D81288">
        <w:lastRenderedPageBreak/>
        <w:t>Year-round recreation (snowshoeing, biking, hiking)</w:t>
      </w:r>
    </w:p>
    <w:p w14:paraId="0CF8C9D8" w14:textId="0226859E" w:rsidR="007043A8" w:rsidRPr="00D81288" w:rsidRDefault="005A7EDB" w:rsidP="007043A8">
      <w:pPr>
        <w:pStyle w:val="BodyText"/>
        <w:numPr>
          <w:ilvl w:val="0"/>
          <w:numId w:val="28"/>
        </w:numPr>
      </w:pPr>
      <w:r>
        <w:t>Natural, p</w:t>
      </w:r>
      <w:r w:rsidR="00C64084" w:rsidRPr="00D81288">
        <w:t>eaceful and quiet</w:t>
      </w:r>
    </w:p>
    <w:p w14:paraId="3F64246F" w14:textId="78678FD6" w:rsidR="007043A8" w:rsidRPr="00D81288" w:rsidRDefault="00413B41" w:rsidP="007043A8">
      <w:pPr>
        <w:pStyle w:val="BodyText"/>
        <w:numPr>
          <w:ilvl w:val="0"/>
          <w:numId w:val="28"/>
        </w:numPr>
      </w:pPr>
      <w:r>
        <w:t>Sustainable and well-maintained trail system</w:t>
      </w:r>
    </w:p>
    <w:p w14:paraId="40456A26" w14:textId="58CDD6FF" w:rsidR="00413B41" w:rsidRDefault="00413B41" w:rsidP="007043A8">
      <w:pPr>
        <w:pStyle w:val="BodyText"/>
        <w:numPr>
          <w:ilvl w:val="0"/>
          <w:numId w:val="28"/>
        </w:numPr>
      </w:pPr>
      <w:r>
        <w:t xml:space="preserve">Protection of </w:t>
      </w:r>
      <w:r w:rsidR="005A7EDB">
        <w:t xml:space="preserve">bird and </w:t>
      </w:r>
      <w:r>
        <w:t>wildlife habitat</w:t>
      </w:r>
    </w:p>
    <w:p w14:paraId="626BAF33" w14:textId="41D68998" w:rsidR="007043A8" w:rsidRDefault="00413B41" w:rsidP="007043A8">
      <w:pPr>
        <w:pStyle w:val="BodyText"/>
        <w:numPr>
          <w:ilvl w:val="0"/>
          <w:numId w:val="28"/>
        </w:numPr>
      </w:pPr>
      <w:r>
        <w:t>Protection of vernal pools, wetlands, and other water resources</w:t>
      </w:r>
    </w:p>
    <w:p w14:paraId="7EB3F1CF" w14:textId="6947254C" w:rsidR="00C86D84" w:rsidRDefault="00C86D84" w:rsidP="007043A8">
      <w:pPr>
        <w:pStyle w:val="BodyText"/>
        <w:numPr>
          <w:ilvl w:val="0"/>
          <w:numId w:val="28"/>
        </w:numPr>
      </w:pPr>
      <w:r>
        <w:t>Remarkable biodiversity</w:t>
      </w:r>
    </w:p>
    <w:p w14:paraId="5E6951C0" w14:textId="3E708BE7" w:rsidR="00D50855" w:rsidRDefault="00D50855" w:rsidP="007043A8">
      <w:pPr>
        <w:pStyle w:val="BodyText"/>
        <w:numPr>
          <w:ilvl w:val="0"/>
          <w:numId w:val="28"/>
        </w:numPr>
      </w:pPr>
      <w:r>
        <w:t xml:space="preserve">Protection of forest integrity </w:t>
      </w:r>
    </w:p>
    <w:p w14:paraId="617BCC01" w14:textId="073CB175" w:rsidR="005A7EDB" w:rsidRPr="00D81288" w:rsidRDefault="00C86D84" w:rsidP="007043A8">
      <w:pPr>
        <w:pStyle w:val="BodyText"/>
        <w:numPr>
          <w:ilvl w:val="0"/>
          <w:numId w:val="28"/>
        </w:numPr>
      </w:pPr>
      <w:r>
        <w:t>Preserve and interpret</w:t>
      </w:r>
      <w:r w:rsidR="005A7EDB">
        <w:t xml:space="preserve"> historical and cultural resources</w:t>
      </w:r>
    </w:p>
    <w:p w14:paraId="6E886017" w14:textId="165F649A" w:rsidR="007043A8" w:rsidRPr="00D81288" w:rsidRDefault="00413B41" w:rsidP="007043A8">
      <w:pPr>
        <w:pStyle w:val="BodyText"/>
        <w:numPr>
          <w:ilvl w:val="0"/>
          <w:numId w:val="28"/>
        </w:numPr>
      </w:pPr>
      <w:r>
        <w:t>A piece of a</w:t>
      </w:r>
      <w:r w:rsidR="00C64084" w:rsidRPr="00D81288">
        <w:t xml:space="preserve"> larger connected forest</w:t>
      </w:r>
      <w:r>
        <w:t xml:space="preserve"> block</w:t>
      </w:r>
    </w:p>
    <w:p w14:paraId="00DB51E3" w14:textId="1AE0BDDE" w:rsidR="007043A8" w:rsidRPr="00D81288" w:rsidRDefault="00413B41" w:rsidP="007043A8">
      <w:pPr>
        <w:pStyle w:val="BodyText"/>
        <w:numPr>
          <w:ilvl w:val="0"/>
          <w:numId w:val="28"/>
        </w:numPr>
      </w:pPr>
      <w:r>
        <w:t xml:space="preserve">Connectivity with </w:t>
      </w:r>
      <w:r w:rsidR="005A7EDB">
        <w:t>surrounding trail systems</w:t>
      </w:r>
    </w:p>
    <w:p w14:paraId="78E12AEF" w14:textId="3EEDCF82" w:rsidR="007043A8" w:rsidRPr="00D81288" w:rsidRDefault="00413B41" w:rsidP="007043A8">
      <w:pPr>
        <w:pStyle w:val="BodyText"/>
        <w:numPr>
          <w:ilvl w:val="0"/>
          <w:numId w:val="28"/>
        </w:numPr>
      </w:pPr>
      <w:r>
        <w:t>Maintain healthy balance between stewardship and human uses</w:t>
      </w:r>
    </w:p>
    <w:p w14:paraId="7138F8E0" w14:textId="3AE09B5C" w:rsidR="007043A8" w:rsidRPr="00D81288" w:rsidRDefault="00413B41" w:rsidP="007043A8">
      <w:pPr>
        <w:pStyle w:val="BodyText"/>
        <w:numPr>
          <w:ilvl w:val="0"/>
          <w:numId w:val="28"/>
        </w:numPr>
      </w:pPr>
      <w:r>
        <w:t xml:space="preserve">A forest for </w:t>
      </w:r>
      <w:r w:rsidR="005A7EDB">
        <w:t>the entire community</w:t>
      </w:r>
    </w:p>
    <w:p w14:paraId="41988909" w14:textId="7741C921" w:rsidR="00D81288" w:rsidRDefault="00413B41" w:rsidP="007043A8">
      <w:pPr>
        <w:pStyle w:val="BodyText"/>
        <w:numPr>
          <w:ilvl w:val="0"/>
          <w:numId w:val="28"/>
        </w:numPr>
      </w:pPr>
      <w:r>
        <w:t>Low key and low intensity use</w:t>
      </w:r>
    </w:p>
    <w:p w14:paraId="3C7EDEDE" w14:textId="77777777" w:rsidR="00D50855" w:rsidRDefault="00D50855" w:rsidP="00D50855">
      <w:pPr>
        <w:pStyle w:val="BodyText"/>
        <w:numPr>
          <w:ilvl w:val="0"/>
          <w:numId w:val="28"/>
        </w:numPr>
      </w:pPr>
      <w:r>
        <w:lastRenderedPageBreak/>
        <w:t>Sustainable management for multiple uses</w:t>
      </w:r>
    </w:p>
    <w:p w14:paraId="4C7B240E" w14:textId="03E5D1B5" w:rsidR="00D50855" w:rsidRDefault="00D50855" w:rsidP="00D50855">
      <w:pPr>
        <w:pStyle w:val="BodyText"/>
        <w:numPr>
          <w:ilvl w:val="0"/>
          <w:numId w:val="28"/>
        </w:numPr>
      </w:pPr>
      <w:r>
        <w:t xml:space="preserve">Multi-dimensional </w:t>
      </w:r>
      <w:r w:rsidR="00C86D84">
        <w:t>(haying, sugaring, habitat, conservation, recreation, etc.)</w:t>
      </w:r>
    </w:p>
    <w:p w14:paraId="2FEF43E8" w14:textId="77777777" w:rsidR="00D50855" w:rsidRDefault="00D50855" w:rsidP="00D50855">
      <w:pPr>
        <w:pStyle w:val="BodyText"/>
        <w:numPr>
          <w:ilvl w:val="0"/>
          <w:numId w:val="28"/>
        </w:numPr>
      </w:pPr>
      <w:r>
        <w:t>Multi-generational</w:t>
      </w:r>
    </w:p>
    <w:p w14:paraId="23DEA069" w14:textId="55B4DB42" w:rsidR="00D50855" w:rsidRDefault="005A7EDB" w:rsidP="00D50855">
      <w:pPr>
        <w:pStyle w:val="BodyText"/>
        <w:numPr>
          <w:ilvl w:val="0"/>
          <w:numId w:val="28"/>
        </w:numPr>
      </w:pPr>
      <w:r>
        <w:t>Educational and recreational forest for school children</w:t>
      </w:r>
    </w:p>
    <w:p w14:paraId="28EEE2AB" w14:textId="16766600" w:rsidR="005A7EDB" w:rsidRDefault="005A7EDB" w:rsidP="005A7EDB">
      <w:pPr>
        <w:pStyle w:val="BodyText"/>
        <w:numPr>
          <w:ilvl w:val="0"/>
          <w:numId w:val="28"/>
        </w:numPr>
      </w:pPr>
      <w:r>
        <w:t>Easily accessible for both the community and visitors</w:t>
      </w:r>
    </w:p>
    <w:p w14:paraId="5733D09C" w14:textId="274FDD20" w:rsidR="005A7EDB" w:rsidRDefault="005A7EDB" w:rsidP="005A7EDB">
      <w:pPr>
        <w:pStyle w:val="BodyText"/>
        <w:numPr>
          <w:ilvl w:val="0"/>
          <w:numId w:val="28"/>
        </w:numPr>
      </w:pPr>
      <w:r>
        <w:t>Community engaged in the future and maintenance of the forest</w:t>
      </w:r>
    </w:p>
    <w:p w14:paraId="3DE2D6CA" w14:textId="2E15E5E7" w:rsidR="005A7EDB" w:rsidRDefault="005A7EDB" w:rsidP="005A7EDB">
      <w:pPr>
        <w:pStyle w:val="BodyText"/>
        <w:numPr>
          <w:ilvl w:val="0"/>
          <w:numId w:val="28"/>
        </w:numPr>
      </w:pPr>
      <w:r>
        <w:t>Hunting opportunities</w:t>
      </w:r>
    </w:p>
    <w:p w14:paraId="19218DA3" w14:textId="6E631A06" w:rsidR="00C86D84" w:rsidRDefault="00C86D84" w:rsidP="005A7EDB">
      <w:pPr>
        <w:pStyle w:val="BodyText"/>
        <w:numPr>
          <w:ilvl w:val="0"/>
          <w:numId w:val="28"/>
        </w:numPr>
      </w:pPr>
      <w:r>
        <w:t>Quieter, uncrowded hiking options</w:t>
      </w:r>
    </w:p>
    <w:p w14:paraId="6AEA3B3C" w14:textId="696EB4D1" w:rsidR="00C86D84" w:rsidRDefault="00C86D84" w:rsidP="005A7EDB">
      <w:pPr>
        <w:pStyle w:val="BodyText"/>
        <w:numPr>
          <w:ilvl w:val="0"/>
          <w:numId w:val="28"/>
        </w:numPr>
      </w:pPr>
      <w:r>
        <w:t>Gentle, easy walking trails</w:t>
      </w:r>
    </w:p>
    <w:p w14:paraId="571B9875" w14:textId="684C0120" w:rsidR="00C86D84" w:rsidRDefault="00C86D84" w:rsidP="005A7EDB">
      <w:pPr>
        <w:pStyle w:val="BodyText"/>
        <w:numPr>
          <w:ilvl w:val="0"/>
          <w:numId w:val="28"/>
        </w:numPr>
      </w:pPr>
      <w:r>
        <w:t>A variety of recreational assets and opportunities</w:t>
      </w:r>
    </w:p>
    <w:p w14:paraId="2D342936" w14:textId="1E206BBA" w:rsidR="005A7EDB" w:rsidRDefault="005A7EDB" w:rsidP="005A7EDB">
      <w:pPr>
        <w:pStyle w:val="BodyText"/>
        <w:numPr>
          <w:ilvl w:val="0"/>
          <w:numId w:val="28"/>
        </w:numPr>
      </w:pPr>
      <w:r>
        <w:t>Generating economic activity in the town</w:t>
      </w:r>
    </w:p>
    <w:p w14:paraId="6F756426" w14:textId="7966E44C" w:rsidR="005A7EDB" w:rsidRDefault="005A7EDB" w:rsidP="005A7EDB">
      <w:pPr>
        <w:pStyle w:val="BodyText"/>
        <w:numPr>
          <w:ilvl w:val="0"/>
          <w:numId w:val="28"/>
        </w:numPr>
      </w:pPr>
      <w:r>
        <w:t>Local community gathering place</w:t>
      </w:r>
    </w:p>
    <w:p w14:paraId="536E875A" w14:textId="0A8C32B5" w:rsidR="00C86D84" w:rsidRDefault="00C86D84" w:rsidP="005A7EDB">
      <w:pPr>
        <w:pStyle w:val="BodyText"/>
        <w:numPr>
          <w:ilvl w:val="0"/>
          <w:numId w:val="28"/>
        </w:numPr>
      </w:pPr>
      <w:r>
        <w:t>Parking area to accommodate residents, visitors, and school buses</w:t>
      </w:r>
    </w:p>
    <w:p w14:paraId="7B5121BE" w14:textId="46D423CF" w:rsidR="005A7EDB" w:rsidRDefault="005A7EDB" w:rsidP="005A7EDB">
      <w:pPr>
        <w:pStyle w:val="BodyText"/>
        <w:numPr>
          <w:ilvl w:val="0"/>
          <w:numId w:val="28"/>
        </w:numPr>
      </w:pPr>
      <w:r>
        <w:lastRenderedPageBreak/>
        <w:t>Healthy old-growth forest</w:t>
      </w:r>
    </w:p>
    <w:p w14:paraId="768B084F" w14:textId="10B93D6B" w:rsidR="00C86D84" w:rsidRDefault="00C86D84" w:rsidP="005A7EDB">
      <w:pPr>
        <w:pStyle w:val="BodyText"/>
        <w:numPr>
          <w:ilvl w:val="0"/>
          <w:numId w:val="28"/>
        </w:numPr>
      </w:pPr>
      <w:r>
        <w:t>Utilized for scientific studies and monitoring programs</w:t>
      </w:r>
    </w:p>
    <w:p w14:paraId="5CD17AA9" w14:textId="3F81EDC2" w:rsidR="005A7EDB" w:rsidRDefault="005A7EDB" w:rsidP="005A7EDB">
      <w:pPr>
        <w:pStyle w:val="BodyText"/>
        <w:numPr>
          <w:ilvl w:val="0"/>
          <w:numId w:val="28"/>
        </w:numPr>
      </w:pPr>
      <w:r>
        <w:t>Events that bring the community together</w:t>
      </w:r>
    </w:p>
    <w:p w14:paraId="70633EEC" w14:textId="5AF308A6" w:rsidR="005A7EDB" w:rsidRDefault="005A7EDB" w:rsidP="005A7EDB">
      <w:pPr>
        <w:pStyle w:val="BodyText"/>
        <w:numPr>
          <w:ilvl w:val="0"/>
          <w:numId w:val="28"/>
        </w:numPr>
      </w:pPr>
      <w:r>
        <w:t>Many non-motorized recreation opportunities</w:t>
      </w:r>
    </w:p>
    <w:p w14:paraId="26A9B864" w14:textId="77777777" w:rsidR="00D50855" w:rsidRDefault="00D50855" w:rsidP="00D50855">
      <w:pPr>
        <w:pStyle w:val="BodyText"/>
        <w:numPr>
          <w:ilvl w:val="0"/>
          <w:numId w:val="28"/>
        </w:numPr>
      </w:pPr>
      <w:r>
        <w:t xml:space="preserve">Solitude, rest, and rejuvenation </w:t>
      </w:r>
    </w:p>
    <w:p w14:paraId="58DD990F" w14:textId="77777777" w:rsidR="00D50855" w:rsidRDefault="00D50855" w:rsidP="00D50855">
      <w:pPr>
        <w:pStyle w:val="BodyText"/>
        <w:numPr>
          <w:ilvl w:val="0"/>
          <w:numId w:val="28"/>
        </w:numPr>
      </w:pPr>
      <w:r>
        <w:t>Accessible and encouraging of community use</w:t>
      </w:r>
    </w:p>
    <w:p w14:paraId="32F2B6CE" w14:textId="5C50E60A" w:rsidR="005A7EDB" w:rsidRDefault="005A7EDB" w:rsidP="00D50855">
      <w:pPr>
        <w:pStyle w:val="BodyText"/>
        <w:numPr>
          <w:ilvl w:val="0"/>
          <w:numId w:val="28"/>
        </w:numPr>
      </w:pPr>
      <w:r>
        <w:t>Place for children and the community to be outside and experience nature</w:t>
      </w:r>
    </w:p>
    <w:p w14:paraId="607C35FD" w14:textId="32243ADB" w:rsidR="00D50855" w:rsidRDefault="00D50855" w:rsidP="00D50855">
      <w:pPr>
        <w:pStyle w:val="BodyText"/>
        <w:numPr>
          <w:ilvl w:val="0"/>
          <w:numId w:val="28"/>
        </w:numPr>
      </w:pPr>
      <w:r>
        <w:t>Opportunities for learning</w:t>
      </w:r>
      <w:r w:rsidR="005A7EDB">
        <w:t xml:space="preserve"> about stewardship, history, and the forest</w:t>
      </w:r>
    </w:p>
    <w:p w14:paraId="2CFA61F7" w14:textId="3EFBB55B" w:rsidR="00C86D84" w:rsidRDefault="00C86D84" w:rsidP="00D50855">
      <w:pPr>
        <w:pStyle w:val="BodyText"/>
        <w:numPr>
          <w:ilvl w:val="0"/>
          <w:numId w:val="28"/>
        </w:numPr>
      </w:pPr>
      <w:r>
        <w:t>Responsible, non-commercial timber harvest that maintains healthy forest and recreational opportunities</w:t>
      </w:r>
    </w:p>
    <w:p w14:paraId="59692CAA" w14:textId="5EA2271E" w:rsidR="00C86D84" w:rsidRDefault="00C86D84" w:rsidP="00D50855">
      <w:pPr>
        <w:pStyle w:val="BodyText"/>
        <w:numPr>
          <w:ilvl w:val="0"/>
          <w:numId w:val="28"/>
        </w:numPr>
      </w:pPr>
      <w:r>
        <w:t>Successful partnership and collaboration amongst all trail users</w:t>
      </w:r>
    </w:p>
    <w:p w14:paraId="3BD287B0" w14:textId="3544D70A" w:rsidR="00C86D84" w:rsidRDefault="00C86D84" w:rsidP="00D50855">
      <w:pPr>
        <w:pStyle w:val="BodyText"/>
        <w:numPr>
          <w:ilvl w:val="0"/>
          <w:numId w:val="28"/>
        </w:numPr>
      </w:pPr>
      <w:r>
        <w:lastRenderedPageBreak/>
        <w:t>Balance potentially competing uses: hunting, mountain biking, hiking, and agriculture</w:t>
      </w:r>
    </w:p>
    <w:p w14:paraId="2DDF02A8" w14:textId="164C4DB8" w:rsidR="00D50855" w:rsidRDefault="00D50855" w:rsidP="00D50855">
      <w:pPr>
        <w:pStyle w:val="BodyText"/>
        <w:numPr>
          <w:ilvl w:val="0"/>
          <w:numId w:val="28"/>
        </w:numPr>
      </w:pPr>
      <w:r>
        <w:t xml:space="preserve">Inclusive of </w:t>
      </w:r>
      <w:r w:rsidR="00C86D84">
        <w:t>a variety of users and community perspectives</w:t>
      </w:r>
    </w:p>
    <w:p w14:paraId="219C6028" w14:textId="77777777" w:rsidR="00D50855" w:rsidRDefault="00D50855" w:rsidP="00D50855">
      <w:pPr>
        <w:pStyle w:val="BodyText"/>
        <w:numPr>
          <w:ilvl w:val="0"/>
          <w:numId w:val="28"/>
        </w:numPr>
      </w:pPr>
      <w:r>
        <w:t>Well-known community asset</w:t>
      </w:r>
    </w:p>
    <w:p w14:paraId="03D7C8FE" w14:textId="77777777" w:rsidR="005A7EDB" w:rsidRDefault="005A7EDB" w:rsidP="00D50855">
      <w:pPr>
        <w:pStyle w:val="BodyText"/>
        <w:numPr>
          <w:ilvl w:val="0"/>
          <w:numId w:val="28"/>
        </w:numPr>
      </w:pPr>
      <w:r>
        <w:t>Showcasing unique features of the forest</w:t>
      </w:r>
    </w:p>
    <w:p w14:paraId="58B70B0A" w14:textId="38633EA0" w:rsidR="00C86D84" w:rsidRDefault="00C86D84" w:rsidP="00D50855">
      <w:pPr>
        <w:pStyle w:val="BodyText"/>
        <w:numPr>
          <w:ilvl w:val="0"/>
          <w:numId w:val="28"/>
        </w:numPr>
      </w:pPr>
      <w:r>
        <w:t>Educational forest for local school children and higher education research</w:t>
      </w:r>
    </w:p>
    <w:p w14:paraId="2869C3EC" w14:textId="0F7D65CC" w:rsidR="005A7EDB" w:rsidRDefault="005A7EDB" w:rsidP="00D50855">
      <w:pPr>
        <w:pStyle w:val="BodyText"/>
        <w:numPr>
          <w:ilvl w:val="0"/>
          <w:numId w:val="28"/>
        </w:numPr>
      </w:pPr>
      <w:r>
        <w:t>Beautiful vistas</w:t>
      </w:r>
    </w:p>
    <w:p w14:paraId="374A97A9" w14:textId="35398BC1" w:rsidR="00C86D84" w:rsidRDefault="00C86D84" w:rsidP="00D50855">
      <w:pPr>
        <w:pStyle w:val="BodyText"/>
        <w:numPr>
          <w:ilvl w:val="0"/>
          <w:numId w:val="28"/>
        </w:numPr>
      </w:pPr>
      <w:r>
        <w:t>Place to appreciate the natural world</w:t>
      </w:r>
    </w:p>
    <w:p w14:paraId="0F6959BB" w14:textId="2D75EA38" w:rsidR="005A7EDB" w:rsidRDefault="005A7EDB" w:rsidP="00D50855">
      <w:pPr>
        <w:pStyle w:val="BodyText"/>
        <w:numPr>
          <w:ilvl w:val="0"/>
          <w:numId w:val="28"/>
        </w:numPr>
      </w:pPr>
      <w:r>
        <w:t>Encouraging passersby to stop in town</w:t>
      </w:r>
    </w:p>
    <w:p w14:paraId="1FA7309A" w14:textId="2E91191E" w:rsidR="00C86D84" w:rsidRDefault="00C86D84" w:rsidP="00D50855">
      <w:pPr>
        <w:pStyle w:val="BodyText"/>
        <w:numPr>
          <w:ilvl w:val="0"/>
          <w:numId w:val="28"/>
        </w:numPr>
      </w:pPr>
      <w:r>
        <w:t>Easy to follow maps and trail signage system</w:t>
      </w:r>
    </w:p>
    <w:p w14:paraId="6547A14C" w14:textId="77777777" w:rsidR="005A7EDB" w:rsidRDefault="005A7EDB" w:rsidP="00D50855">
      <w:pPr>
        <w:pStyle w:val="BodyText"/>
        <w:numPr>
          <w:ilvl w:val="0"/>
          <w:numId w:val="28"/>
        </w:numPr>
      </w:pPr>
      <w:r>
        <w:t>Clear and frequent signage and well-marked trails</w:t>
      </w:r>
    </w:p>
    <w:p w14:paraId="155CECCB" w14:textId="41B20992" w:rsidR="005A7EDB" w:rsidRPr="00D50855" w:rsidRDefault="005A7EDB" w:rsidP="00D50855">
      <w:pPr>
        <w:pStyle w:val="BodyText"/>
        <w:numPr>
          <w:ilvl w:val="0"/>
          <w:numId w:val="28"/>
        </w:numPr>
        <w:sectPr w:rsidR="005A7EDB" w:rsidRPr="00D50855" w:rsidSect="007043A8">
          <w:type w:val="continuous"/>
          <w:pgSz w:w="12240" w:h="15840" w:code="1"/>
          <w:pgMar w:top="1800" w:right="1440" w:bottom="1440" w:left="1440" w:header="1152" w:footer="720" w:gutter="0"/>
          <w:cols w:num="2" w:space="720"/>
          <w:titlePg/>
          <w:docGrid w:linePitch="360"/>
        </w:sectPr>
      </w:pPr>
      <w:r>
        <w:t>Partnerships for additional outdoor opportunities for residents</w:t>
      </w:r>
    </w:p>
    <w:p w14:paraId="4BEA2BD0" w14:textId="2584C61E" w:rsidR="000306C7" w:rsidRDefault="00183977" w:rsidP="000306C7">
      <w:pPr>
        <w:pStyle w:val="BodyText"/>
      </w:pPr>
      <w:r>
        <w:rPr>
          <w:b/>
        </w:rPr>
        <w:lastRenderedPageBreak/>
        <w:t>Please circle the key attributes you see for your forest. Which of the attributes are most important to you</w:t>
      </w:r>
      <w:r w:rsidR="000306C7" w:rsidRPr="00860C3D">
        <w:rPr>
          <w:b/>
        </w:rPr>
        <w:t>?</w:t>
      </w:r>
      <w:r w:rsidR="00860C3D">
        <w:t>_</w:t>
      </w:r>
      <w:r w:rsidR="000306C7">
        <w:t>____</w:t>
      </w:r>
      <w:r w:rsidR="00860C3D">
        <w:t>_____________</w:t>
      </w:r>
      <w:r w:rsidR="000306C7">
        <w:t>_________________________________________________________________________________________________________________________________________________________________________________________________________________________________________</w:t>
      </w:r>
    </w:p>
    <w:p w14:paraId="6DC3768A" w14:textId="113E5AAA" w:rsidR="000306C7" w:rsidRDefault="000306C7" w:rsidP="000306C7">
      <w:pPr>
        <w:pStyle w:val="BodyText"/>
      </w:pPr>
      <w:r w:rsidRPr="00860C3D">
        <w:rPr>
          <w:b/>
        </w:rPr>
        <w:t>Are there</w:t>
      </w:r>
      <w:r w:rsidR="00183977">
        <w:rPr>
          <w:b/>
        </w:rPr>
        <w:t xml:space="preserve"> additional </w:t>
      </w:r>
      <w:r w:rsidRPr="00860C3D">
        <w:rPr>
          <w:b/>
        </w:rPr>
        <w:t xml:space="preserve"> important attributes that </w:t>
      </w:r>
      <w:r w:rsidR="00183977">
        <w:rPr>
          <w:b/>
        </w:rPr>
        <w:t xml:space="preserve">you envision for your forest </w:t>
      </w:r>
      <w:r w:rsidRPr="00860C3D">
        <w:rPr>
          <w:b/>
        </w:rPr>
        <w:t>?</w:t>
      </w:r>
      <w:r w:rsidR="00860C3D">
        <w:rPr>
          <w:b/>
        </w:rPr>
        <w:t>_</w:t>
      </w:r>
      <w:r>
        <w:t>____________________ _______________________________________________________________________________________________________________________________________________________________________________________________________________________________________________________________</w:t>
      </w:r>
    </w:p>
    <w:p w14:paraId="7E180A6D" w14:textId="2251786A" w:rsidR="00D7760F" w:rsidRPr="00A76D6B" w:rsidRDefault="008C0F0B" w:rsidP="00D7760F">
      <w:pPr>
        <w:pStyle w:val="Heading2"/>
      </w:pPr>
      <w:r>
        <w:t>I</w:t>
      </w:r>
      <w:r w:rsidRPr="008C0F0B">
        <w:t xml:space="preserve">ssues, </w:t>
      </w:r>
      <w:r>
        <w:t>N</w:t>
      </w:r>
      <w:r w:rsidRPr="008C0F0B">
        <w:t xml:space="preserve">eeds, and </w:t>
      </w:r>
      <w:r>
        <w:t>I</w:t>
      </w:r>
      <w:r w:rsidRPr="008C0F0B">
        <w:t>deas</w:t>
      </w:r>
    </w:p>
    <w:p w14:paraId="73C10735" w14:textId="300A9404" w:rsidR="008C0F0B" w:rsidRDefault="008C0F0B" w:rsidP="008C0F0B">
      <w:pPr>
        <w:pStyle w:val="BodyText"/>
      </w:pPr>
      <w:r>
        <w:t xml:space="preserve">While not necessarily part of the “vision” for the forest, the identification of issues, needs and ideas is a critical component for understanding the future direction for the forest and crafting strategies to </w:t>
      </w:r>
      <w:r>
        <w:lastRenderedPageBreak/>
        <w:t xml:space="preserve">move in that direction. Similar to the key attributes, the identification of issues, needs, and ideas </w:t>
      </w:r>
      <w:r w:rsidR="0006439A">
        <w:t xml:space="preserve">should </w:t>
      </w:r>
      <w:r>
        <w:t>draw upon all the available sources of information about the forest</w:t>
      </w:r>
      <w:r w:rsidR="00577F5E" w:rsidRPr="003B5730">
        <w:t xml:space="preserve"> </w:t>
      </w:r>
      <w:r>
        <w:t>and the community.</w:t>
      </w:r>
      <w:r w:rsidR="0006439A">
        <w:t xml:space="preserve"> </w:t>
      </w:r>
      <w:r w:rsidR="00183977">
        <w:t xml:space="preserve">Below is a list of a few common issues and needs for town forests. In general, these issues tend to be very unique to each town forest and we ask that you write in additional issues and needs around your forest. </w:t>
      </w:r>
      <w:r>
        <w:t xml:space="preserve"> </w:t>
      </w:r>
    </w:p>
    <w:p w14:paraId="00B1353D" w14:textId="7AE21136" w:rsidR="008C0F0B" w:rsidRDefault="008C0F0B" w:rsidP="008C0F0B">
      <w:pPr>
        <w:pStyle w:val="BodyText"/>
        <w:sectPr w:rsidR="008C0F0B" w:rsidSect="007043A8">
          <w:type w:val="continuous"/>
          <w:pgSz w:w="12240" w:h="15840" w:code="1"/>
          <w:pgMar w:top="1800" w:right="1440" w:bottom="1440" w:left="1440" w:header="1152" w:footer="720" w:gutter="0"/>
          <w:cols w:space="720"/>
          <w:titlePg/>
          <w:docGrid w:linePitch="360"/>
        </w:sectPr>
      </w:pPr>
      <w:r>
        <w:t>They are as follows:</w:t>
      </w:r>
      <w:r w:rsidRPr="008C0F0B">
        <w:t xml:space="preserve"> </w:t>
      </w:r>
    </w:p>
    <w:p w14:paraId="65F356CE" w14:textId="47F4ACB6" w:rsidR="003B5730" w:rsidRDefault="003B5730" w:rsidP="003B5730">
      <w:pPr>
        <w:pStyle w:val="BodyText"/>
        <w:numPr>
          <w:ilvl w:val="0"/>
          <w:numId w:val="31"/>
        </w:numPr>
      </w:pPr>
      <w:r>
        <w:lastRenderedPageBreak/>
        <w:t xml:space="preserve">Unsustainable trail system - poor drainage, </w:t>
      </w:r>
      <w:r w:rsidR="00E03485">
        <w:t>ineffective</w:t>
      </w:r>
      <w:r>
        <w:t xml:space="preserve"> trail</w:t>
      </w:r>
      <w:r w:rsidR="00E03485">
        <w:t xml:space="preserve"> layout/design</w:t>
      </w:r>
      <w:r w:rsidR="00FC5DEB">
        <w:t xml:space="preserve"> for desired uses</w:t>
      </w:r>
      <w:r>
        <w:t>, trails in ecologically sensitive areas</w:t>
      </w:r>
    </w:p>
    <w:p w14:paraId="4356135F" w14:textId="3B5740DA" w:rsidR="003B5730" w:rsidRDefault="00183977" w:rsidP="003B5730">
      <w:pPr>
        <w:pStyle w:val="BodyText"/>
        <w:numPr>
          <w:ilvl w:val="0"/>
          <w:numId w:val="31"/>
        </w:numPr>
      </w:pPr>
      <w:r>
        <w:t>Forest is underutilized and community is largely unaware of the forest</w:t>
      </w:r>
    </w:p>
    <w:p w14:paraId="12DC5FD5" w14:textId="77777777" w:rsidR="003B5730" w:rsidRDefault="003B5730" w:rsidP="003B5730">
      <w:pPr>
        <w:pStyle w:val="BodyText"/>
        <w:numPr>
          <w:ilvl w:val="0"/>
          <w:numId w:val="31"/>
        </w:numPr>
      </w:pPr>
      <w:r>
        <w:t>No program in place for trail maintenance</w:t>
      </w:r>
    </w:p>
    <w:p w14:paraId="2B5532A4" w14:textId="706A97EF" w:rsidR="003B5730" w:rsidRDefault="003B5730" w:rsidP="003B5730">
      <w:pPr>
        <w:pStyle w:val="BodyText"/>
        <w:numPr>
          <w:ilvl w:val="0"/>
          <w:numId w:val="31"/>
        </w:numPr>
      </w:pPr>
      <w:r>
        <w:t>Forest lacks a destination or gathering place</w:t>
      </w:r>
    </w:p>
    <w:p w14:paraId="7D9C0760" w14:textId="77777777" w:rsidR="00051631" w:rsidRDefault="00051631" w:rsidP="003B5730">
      <w:pPr>
        <w:pStyle w:val="BodyText"/>
        <w:numPr>
          <w:ilvl w:val="0"/>
          <w:numId w:val="31"/>
        </w:numPr>
      </w:pPr>
      <w:r>
        <w:t>Need for collaborative community dialogue around trails</w:t>
      </w:r>
    </w:p>
    <w:p w14:paraId="140AE887" w14:textId="6BD0F27D" w:rsidR="008C0F0B" w:rsidRDefault="00183977" w:rsidP="008C0F0B">
      <w:pPr>
        <w:pStyle w:val="BodyText"/>
      </w:pPr>
      <w:r>
        <w:t>Which of the issues, needs, and ideas above is also an issue, need, or idea in your town forest</w:t>
      </w:r>
      <w:r w:rsidR="008C0F0B" w:rsidRPr="00860C3D">
        <w:rPr>
          <w:b/>
        </w:rPr>
        <w:t>?</w:t>
      </w:r>
      <w:r w:rsidR="008C0F0B">
        <w:rPr>
          <w:b/>
        </w:rPr>
        <w:t xml:space="preserve"> ____________________________________________________________</w:t>
      </w:r>
      <w:r w:rsidR="008C0F0B">
        <w:t xml:space="preserve">_________________________ </w:t>
      </w:r>
      <w:r w:rsidR="00384FB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F0B">
        <w:t>_____________________________________________________________________________________</w:t>
      </w:r>
    </w:p>
    <w:p w14:paraId="373E278A" w14:textId="21307FA7" w:rsidR="008C0F0B" w:rsidRDefault="00183977" w:rsidP="00D96012">
      <w:pPr>
        <w:pStyle w:val="BodyText"/>
      </w:pPr>
      <w:r>
        <w:t xml:space="preserve">What </w:t>
      </w:r>
      <w:r w:rsidRPr="0006439A">
        <w:t>additional issues, needs, or ideas are associated with your town forest?</w:t>
      </w:r>
      <w:r>
        <w:rPr>
          <w:b/>
        </w:rPr>
        <w:t xml:space="preserve"> </w:t>
      </w:r>
      <w:r>
        <w:t>_</w:t>
      </w:r>
      <w:r w:rsidR="008C0F0B">
        <w:t>_________________ _____________________________________________________________________________________</w:t>
      </w:r>
      <w:r w:rsidR="00384FB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0F0B">
        <w:t>__________________________________________________________________________________________________________________________________________________________________________</w:t>
      </w:r>
    </w:p>
    <w:p w14:paraId="378EE079" w14:textId="1C0D3BA3" w:rsidR="00435E72" w:rsidRDefault="0049750A" w:rsidP="0049750A">
      <w:pPr>
        <w:pStyle w:val="Heading2"/>
      </w:pPr>
      <w:r>
        <w:t>Strategies</w:t>
      </w:r>
    </w:p>
    <w:p w14:paraId="42B5AE43" w14:textId="4C357A9A" w:rsidR="0049750A" w:rsidRDefault="00183977" w:rsidP="0049750A">
      <w:pPr>
        <w:pStyle w:val="BodyText"/>
      </w:pPr>
      <w:r>
        <w:t>Based on the key attributes and issues, needs, and ideas, for the forest, please select strategies to help your forest achieve the key attributes or resolve the issues, needs, and ideas.</w:t>
      </w:r>
      <w:r w:rsidR="00A700F3">
        <w:t xml:space="preserve"> </w:t>
      </w:r>
      <w:r w:rsidR="0006439A">
        <w:t>The</w:t>
      </w:r>
      <w:r w:rsidR="00A700F3">
        <w:t xml:space="preserve"> recreational improvements strategy database</w:t>
      </w:r>
      <w:r w:rsidR="0006439A">
        <w:t xml:space="preserve"> in the project toolkit includes all the strategies considered by the </w:t>
      </w:r>
      <w:r w:rsidR="0006439A">
        <w:lastRenderedPageBreak/>
        <w:t>10 pilot communities, many of which may apply to your town</w:t>
      </w:r>
      <w:r w:rsidR="00A700F3">
        <w:t>.</w:t>
      </w:r>
      <w:r w:rsidR="0006439A">
        <w:t xml:space="preserve"> You may also decide to generate your own strategies. </w:t>
      </w:r>
      <w:r w:rsidR="00A700F3">
        <w:t xml:space="preserve">Please </w:t>
      </w:r>
      <w:r w:rsidR="0006439A">
        <w:t xml:space="preserve">generate your potential strategies and </w:t>
      </w:r>
      <w:r w:rsidR="00A700F3">
        <w:t>list them in the table below</w:t>
      </w:r>
      <w:r w:rsidR="0006439A">
        <w:t>. Remember, at this point you are trying to identify ALL the strategies that might help you achieve the community’s vision for</w:t>
      </w:r>
      <w:r w:rsidR="00F73141">
        <w:t xml:space="preserve"> the forest—think of it as “a menu” of </w:t>
      </w:r>
      <w:r w:rsidR="0006439A">
        <w:t xml:space="preserve">things you may do in the forest. This large list of strategies will be presented to community at the “Draft Strategies” workshop where community members will help select and prioritize the strategies that are best aligned with the community’s vision for the forest—they will “order off the menu”! </w:t>
      </w:r>
    </w:p>
    <w:tbl>
      <w:tblPr>
        <w:tblW w:w="5000" w:type="pct"/>
        <w:tblLook w:val="04A0" w:firstRow="1" w:lastRow="0" w:firstColumn="1" w:lastColumn="0" w:noHBand="0" w:noVBand="1"/>
      </w:tblPr>
      <w:tblGrid>
        <w:gridCol w:w="2815"/>
        <w:gridCol w:w="3928"/>
        <w:gridCol w:w="966"/>
        <w:gridCol w:w="1631"/>
      </w:tblGrid>
      <w:tr w:rsidR="00B022C9" w:rsidRPr="00B022C9" w14:paraId="6C1A587C" w14:textId="77777777" w:rsidTr="00B022C9">
        <w:trPr>
          <w:trHeight w:val="735"/>
        </w:trPr>
        <w:tc>
          <w:tcPr>
            <w:tcW w:w="1507"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550EE73A" w14:textId="77777777" w:rsidR="00B022C9" w:rsidRPr="00B022C9" w:rsidRDefault="00B022C9" w:rsidP="00B022C9">
            <w:pPr>
              <w:spacing w:after="0" w:line="240" w:lineRule="auto"/>
              <w:rPr>
                <w:rFonts w:ascii="Raleway" w:eastAsia="Times New Roman" w:hAnsi="Raleway" w:cs="Arial"/>
                <w:b/>
                <w:bCs/>
                <w:sz w:val="18"/>
                <w:szCs w:val="18"/>
              </w:rPr>
            </w:pPr>
            <w:r w:rsidRPr="00B022C9">
              <w:rPr>
                <w:rFonts w:ascii="Raleway" w:eastAsia="Times New Roman" w:hAnsi="Raleway" w:cs="Arial"/>
                <w:b/>
                <w:bCs/>
                <w:sz w:val="18"/>
                <w:szCs w:val="18"/>
              </w:rPr>
              <w:t>Strategy or Action</w:t>
            </w:r>
          </w:p>
        </w:tc>
        <w:tc>
          <w:tcPr>
            <w:tcW w:w="2103" w:type="pct"/>
            <w:tcBorders>
              <w:top w:val="single" w:sz="8" w:space="0" w:color="auto"/>
              <w:left w:val="nil"/>
              <w:bottom w:val="single" w:sz="8" w:space="0" w:color="auto"/>
              <w:right w:val="single" w:sz="8" w:space="0" w:color="auto"/>
            </w:tcBorders>
            <w:shd w:val="clear" w:color="000000" w:fill="808080"/>
            <w:vAlign w:val="center"/>
            <w:hideMark/>
          </w:tcPr>
          <w:p w14:paraId="37C98472" w14:textId="77777777" w:rsidR="00B022C9" w:rsidRPr="00B022C9" w:rsidRDefault="00B022C9" w:rsidP="00B022C9">
            <w:pPr>
              <w:spacing w:after="0" w:line="240" w:lineRule="auto"/>
              <w:rPr>
                <w:rFonts w:ascii="Raleway" w:eastAsia="Times New Roman" w:hAnsi="Raleway" w:cs="Arial"/>
                <w:b/>
                <w:bCs/>
                <w:sz w:val="18"/>
                <w:szCs w:val="18"/>
              </w:rPr>
            </w:pPr>
            <w:r w:rsidRPr="00B022C9">
              <w:rPr>
                <w:rFonts w:ascii="Raleway" w:eastAsia="Times New Roman" w:hAnsi="Raleway" w:cs="Arial"/>
                <w:b/>
                <w:bCs/>
                <w:sz w:val="18"/>
                <w:szCs w:val="18"/>
              </w:rPr>
              <w:t>Description</w:t>
            </w:r>
          </w:p>
        </w:tc>
        <w:tc>
          <w:tcPr>
            <w:tcW w:w="517" w:type="pct"/>
            <w:tcBorders>
              <w:top w:val="single" w:sz="8" w:space="0" w:color="auto"/>
              <w:left w:val="nil"/>
              <w:bottom w:val="single" w:sz="8" w:space="0" w:color="auto"/>
              <w:right w:val="single" w:sz="8" w:space="0" w:color="auto"/>
            </w:tcBorders>
            <w:shd w:val="clear" w:color="000000" w:fill="808080"/>
            <w:vAlign w:val="center"/>
            <w:hideMark/>
          </w:tcPr>
          <w:p w14:paraId="48EAE43A" w14:textId="77777777" w:rsidR="00B022C9" w:rsidRPr="00B022C9" w:rsidRDefault="00B022C9" w:rsidP="00B022C9">
            <w:pPr>
              <w:spacing w:after="0" w:line="240" w:lineRule="auto"/>
              <w:rPr>
                <w:rFonts w:ascii="Raleway" w:eastAsia="Times New Roman" w:hAnsi="Raleway" w:cs="Arial"/>
                <w:b/>
                <w:bCs/>
                <w:sz w:val="18"/>
                <w:szCs w:val="18"/>
              </w:rPr>
            </w:pPr>
            <w:r w:rsidRPr="00B022C9">
              <w:rPr>
                <w:rFonts w:ascii="Raleway" w:eastAsia="Times New Roman" w:hAnsi="Raleway" w:cs="Arial"/>
                <w:b/>
                <w:bCs/>
                <w:sz w:val="18"/>
                <w:szCs w:val="18"/>
              </w:rPr>
              <w:t xml:space="preserve">Relative Cost </w:t>
            </w:r>
            <w:r w:rsidRPr="00B022C9">
              <w:rPr>
                <w:rFonts w:ascii="Raleway" w:eastAsia="Times New Roman" w:hAnsi="Raleway" w:cs="Arial"/>
                <w:b/>
                <w:bCs/>
                <w:sz w:val="18"/>
                <w:szCs w:val="18"/>
              </w:rPr>
              <w:br/>
              <w:t>($-$$-$$$-$$$$)</w:t>
            </w:r>
          </w:p>
        </w:tc>
        <w:tc>
          <w:tcPr>
            <w:tcW w:w="873" w:type="pct"/>
            <w:tcBorders>
              <w:top w:val="single" w:sz="8" w:space="0" w:color="auto"/>
              <w:left w:val="nil"/>
              <w:bottom w:val="single" w:sz="8" w:space="0" w:color="auto"/>
              <w:right w:val="single" w:sz="8" w:space="0" w:color="auto"/>
            </w:tcBorders>
            <w:shd w:val="clear" w:color="000000" w:fill="808080"/>
            <w:vAlign w:val="center"/>
            <w:hideMark/>
          </w:tcPr>
          <w:p w14:paraId="7642649A" w14:textId="77777777" w:rsidR="00B022C9" w:rsidRPr="00B022C9" w:rsidRDefault="00B022C9" w:rsidP="00B022C9">
            <w:pPr>
              <w:spacing w:after="0" w:line="240" w:lineRule="auto"/>
              <w:rPr>
                <w:rFonts w:ascii="Raleway" w:eastAsia="Times New Roman" w:hAnsi="Raleway" w:cs="Arial"/>
                <w:b/>
                <w:bCs/>
                <w:sz w:val="18"/>
                <w:szCs w:val="18"/>
              </w:rPr>
            </w:pPr>
            <w:r w:rsidRPr="00B022C9">
              <w:rPr>
                <w:rFonts w:ascii="Raleway" w:eastAsia="Times New Roman" w:hAnsi="Raleway" w:cs="Arial"/>
                <w:b/>
                <w:bCs/>
                <w:sz w:val="18"/>
                <w:szCs w:val="18"/>
              </w:rPr>
              <w:t>Toolkit &amp; Support Resources</w:t>
            </w:r>
          </w:p>
        </w:tc>
      </w:tr>
      <w:tr w:rsidR="00B022C9" w:rsidRPr="00B022C9" w14:paraId="2057AD61" w14:textId="77777777" w:rsidTr="00B022C9">
        <w:trPr>
          <w:trHeight w:val="300"/>
        </w:trPr>
        <w:tc>
          <w:tcPr>
            <w:tcW w:w="5000" w:type="pct"/>
            <w:gridSpan w:val="4"/>
            <w:tcBorders>
              <w:top w:val="nil"/>
              <w:left w:val="single" w:sz="8" w:space="0" w:color="auto"/>
              <w:bottom w:val="single" w:sz="4" w:space="0" w:color="auto"/>
              <w:right w:val="nil"/>
            </w:tcBorders>
            <w:shd w:val="clear" w:color="000000" w:fill="C2A558"/>
            <w:vAlign w:val="center"/>
            <w:hideMark/>
          </w:tcPr>
          <w:p w14:paraId="49C186A8"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1. Parking &amp; Access</w:t>
            </w:r>
          </w:p>
        </w:tc>
      </w:tr>
      <w:tr w:rsidR="00B022C9" w:rsidRPr="00B022C9" w14:paraId="7E0208CE" w14:textId="77777777" w:rsidTr="0006439A">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5EA32D9D" w14:textId="0C0B78BD"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3519D5E6" w14:textId="2F239FEF"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3B2FA7AE" w14:textId="04BB7349"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E4090DC" w14:textId="5F6B2F26" w:rsidR="00B022C9" w:rsidRPr="00B022C9" w:rsidRDefault="00B022C9" w:rsidP="00B022C9">
            <w:pPr>
              <w:spacing w:after="0" w:line="240" w:lineRule="auto"/>
              <w:rPr>
                <w:rFonts w:ascii="Raleway" w:eastAsia="Times New Roman" w:hAnsi="Raleway" w:cs="Arial"/>
                <w:color w:val="000000"/>
                <w:sz w:val="18"/>
                <w:szCs w:val="18"/>
              </w:rPr>
            </w:pPr>
          </w:p>
        </w:tc>
      </w:tr>
      <w:tr w:rsidR="00A700F3" w:rsidRPr="00B022C9" w14:paraId="53447465"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E2DF7B3" w14:textId="77777777" w:rsidR="00A700F3" w:rsidRPr="00B022C9" w:rsidDel="00A700F3"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748472E1" w14:textId="77777777" w:rsidR="00A700F3" w:rsidRPr="00B022C9" w:rsidDel="00A700F3"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18380E76" w14:textId="77777777" w:rsidR="00A700F3" w:rsidRPr="00B022C9" w:rsidDel="00A700F3"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398F8DEC" w14:textId="77777777" w:rsidR="00A700F3" w:rsidRPr="00B022C9" w:rsidDel="00A700F3" w:rsidRDefault="00A700F3" w:rsidP="00B022C9">
            <w:pPr>
              <w:spacing w:after="0" w:line="240" w:lineRule="auto"/>
              <w:rPr>
                <w:rFonts w:ascii="Raleway" w:eastAsia="Times New Roman" w:hAnsi="Raleway" w:cs="Arial"/>
                <w:color w:val="000000"/>
                <w:sz w:val="18"/>
                <w:szCs w:val="18"/>
              </w:rPr>
            </w:pPr>
          </w:p>
        </w:tc>
      </w:tr>
      <w:tr w:rsidR="00A700F3" w:rsidRPr="00B022C9" w14:paraId="1DBB50B4"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9AD7552" w14:textId="77777777" w:rsidR="00A700F3" w:rsidRPr="00B022C9" w:rsidDel="00A700F3"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0E7ABE7B" w14:textId="77777777" w:rsidR="00A700F3" w:rsidRPr="00B022C9" w:rsidDel="00A700F3"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15EA398C" w14:textId="77777777" w:rsidR="00A700F3" w:rsidRPr="00B022C9" w:rsidDel="00A700F3"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55AE6090" w14:textId="77777777" w:rsidR="00A700F3" w:rsidRPr="00B022C9" w:rsidDel="00A700F3" w:rsidRDefault="00A700F3" w:rsidP="00B022C9">
            <w:pPr>
              <w:spacing w:after="0" w:line="240" w:lineRule="auto"/>
              <w:rPr>
                <w:rFonts w:ascii="Raleway" w:eastAsia="Times New Roman" w:hAnsi="Raleway" w:cs="Arial"/>
                <w:color w:val="000000"/>
                <w:sz w:val="18"/>
                <w:szCs w:val="18"/>
              </w:rPr>
            </w:pPr>
          </w:p>
        </w:tc>
      </w:tr>
      <w:tr w:rsidR="00A700F3" w:rsidRPr="00B022C9" w14:paraId="5AB9A540"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43ED602" w14:textId="77777777" w:rsidR="00A700F3" w:rsidRPr="00B022C9" w:rsidDel="00A700F3"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49A4BF2D" w14:textId="77777777" w:rsidR="00A700F3" w:rsidRPr="00B022C9" w:rsidDel="00A700F3"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04700E1" w14:textId="77777777" w:rsidR="00A700F3" w:rsidRPr="00B022C9" w:rsidDel="00A700F3"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4EF9A848" w14:textId="77777777" w:rsidR="00A700F3" w:rsidRPr="00B022C9" w:rsidDel="00A700F3" w:rsidRDefault="00A700F3" w:rsidP="00B022C9">
            <w:pPr>
              <w:spacing w:after="0" w:line="240" w:lineRule="auto"/>
              <w:rPr>
                <w:rFonts w:ascii="Raleway" w:eastAsia="Times New Roman" w:hAnsi="Raleway" w:cs="Arial"/>
                <w:color w:val="000000"/>
                <w:sz w:val="18"/>
                <w:szCs w:val="18"/>
              </w:rPr>
            </w:pPr>
          </w:p>
        </w:tc>
      </w:tr>
      <w:tr w:rsidR="00A700F3" w:rsidRPr="00B022C9" w14:paraId="47D5D567"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7EDEE7F" w14:textId="77777777" w:rsidR="00A700F3" w:rsidRPr="00B022C9" w:rsidDel="00A700F3"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2DE37640" w14:textId="77777777" w:rsidR="00A700F3" w:rsidRPr="00B022C9" w:rsidDel="00A700F3"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0A3C2F40" w14:textId="77777777" w:rsidR="00A700F3" w:rsidRPr="00B022C9" w:rsidDel="00A700F3"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41ED4DFE" w14:textId="77777777" w:rsidR="00A700F3" w:rsidRPr="00B022C9" w:rsidDel="00A700F3" w:rsidRDefault="00A700F3" w:rsidP="00B022C9">
            <w:pPr>
              <w:spacing w:after="0" w:line="240" w:lineRule="auto"/>
              <w:rPr>
                <w:rFonts w:ascii="Raleway" w:eastAsia="Times New Roman" w:hAnsi="Raleway" w:cs="Arial"/>
                <w:color w:val="000000"/>
                <w:sz w:val="18"/>
                <w:szCs w:val="18"/>
              </w:rPr>
            </w:pPr>
          </w:p>
        </w:tc>
      </w:tr>
      <w:tr w:rsidR="00A700F3" w:rsidRPr="00B022C9" w14:paraId="2170C726"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475182C1" w14:textId="77777777" w:rsidR="00A700F3" w:rsidRPr="00B022C9" w:rsidDel="00A700F3"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1D120A38" w14:textId="77777777" w:rsidR="00A700F3" w:rsidRPr="00B022C9" w:rsidDel="00A700F3"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81ED398" w14:textId="77777777" w:rsidR="00A700F3" w:rsidRPr="00B022C9" w:rsidDel="00A700F3"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31A85279" w14:textId="77777777" w:rsidR="00A700F3" w:rsidRPr="00B022C9" w:rsidDel="00A700F3" w:rsidRDefault="00A700F3" w:rsidP="00B022C9">
            <w:pPr>
              <w:spacing w:after="0" w:line="240" w:lineRule="auto"/>
              <w:rPr>
                <w:rFonts w:ascii="Raleway" w:eastAsia="Times New Roman" w:hAnsi="Raleway" w:cs="Arial"/>
                <w:color w:val="000000"/>
                <w:sz w:val="18"/>
                <w:szCs w:val="18"/>
              </w:rPr>
            </w:pPr>
          </w:p>
        </w:tc>
      </w:tr>
      <w:tr w:rsidR="00B022C9" w:rsidRPr="00B022C9" w14:paraId="66534876" w14:textId="77777777" w:rsidTr="00B022C9">
        <w:trPr>
          <w:trHeight w:val="300"/>
        </w:trPr>
        <w:tc>
          <w:tcPr>
            <w:tcW w:w="5000" w:type="pct"/>
            <w:gridSpan w:val="4"/>
            <w:tcBorders>
              <w:top w:val="nil"/>
              <w:left w:val="single" w:sz="8" w:space="0" w:color="auto"/>
              <w:bottom w:val="single" w:sz="4" w:space="0" w:color="auto"/>
              <w:right w:val="nil"/>
            </w:tcBorders>
            <w:shd w:val="clear" w:color="000000" w:fill="77774B"/>
            <w:vAlign w:val="center"/>
            <w:hideMark/>
          </w:tcPr>
          <w:p w14:paraId="2F18D294"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2. Trails</w:t>
            </w:r>
          </w:p>
        </w:tc>
      </w:tr>
      <w:tr w:rsidR="00B022C9" w:rsidRPr="00B022C9" w14:paraId="1A0A72EB"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240FC8C3" w14:textId="298EE814"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0C9597EA" w14:textId="7E94B273"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61F1B2E3" w14:textId="1CDD02FE"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068A83A" w14:textId="67CC1F63"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7DD579A8"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DE75D8A" w14:textId="03CCE2C3"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4FFC4B80" w14:textId="6A6A1C4F"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1CE95B92" w14:textId="57AC9F00"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3F6AC35C" w14:textId="65C87E92"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036FAE67"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01A92F0D" w14:textId="0E49EC27"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27EB381" w14:textId="66240112"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61B93507" w14:textId="3EDD2295"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93438B1" w14:textId="145C956D"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0DD44E8A"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E825F8F" w14:textId="13B5B4FE"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1A98EF5B" w14:textId="44F55B20"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78233A04" w14:textId="29363FBA"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7A75A1FD" w14:textId="44847982"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5D09D4E8"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24D5BFB4" w14:textId="7170FE8A"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37281F61" w14:textId="3CED29FF"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19488E8D" w14:textId="6BDD2C4F"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0F91878D" w14:textId="213791B2"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04EBDF32"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5D39BA52" w14:textId="740E6881"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0AADC72A" w14:textId="16E1EB59"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7BE54E6" w14:textId="6D5F84CE"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6BCBCFB2" w14:textId="1EF9B9F4"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537C3EE7" w14:textId="77777777" w:rsidTr="00B022C9">
        <w:trPr>
          <w:trHeight w:val="300"/>
        </w:trPr>
        <w:tc>
          <w:tcPr>
            <w:tcW w:w="5000" w:type="pct"/>
            <w:gridSpan w:val="4"/>
            <w:tcBorders>
              <w:top w:val="nil"/>
              <w:left w:val="single" w:sz="8" w:space="0" w:color="auto"/>
              <w:bottom w:val="single" w:sz="4" w:space="0" w:color="auto"/>
              <w:right w:val="nil"/>
            </w:tcBorders>
            <w:shd w:val="clear" w:color="000000" w:fill="7CA456"/>
            <w:vAlign w:val="center"/>
            <w:hideMark/>
          </w:tcPr>
          <w:p w14:paraId="67DE3AA2"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3. Other Facilities and Structures</w:t>
            </w:r>
          </w:p>
        </w:tc>
      </w:tr>
      <w:tr w:rsidR="00B022C9" w:rsidRPr="00B022C9" w14:paraId="5AFB789E"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0860CE4" w14:textId="7D8F3212"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11A97307" w14:textId="6B4CD4DE"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2CAE921C" w14:textId="7A06A09E"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40280959" w14:textId="5F2DC5B5"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02C24555"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C4F24B4" w14:textId="53745877"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03400F65" w14:textId="023C040F"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B9B4EDC" w14:textId="5D28D338"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02D3E78" w14:textId="7980CC41"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39C26BB1"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1EA8925" w14:textId="5802AD3A" w:rsidR="00B022C9" w:rsidRPr="00B022C9" w:rsidRDefault="00B022C9" w:rsidP="00B022C9">
            <w:pPr>
              <w:spacing w:after="0" w:line="240" w:lineRule="auto"/>
              <w:rPr>
                <w:rFonts w:ascii="Raleway" w:eastAsia="Times New Roman" w:hAnsi="Raleway" w:cs="Arial"/>
                <w:color w:val="000000"/>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4D9C4448" w14:textId="2576C224" w:rsidR="00B022C9" w:rsidRPr="00B022C9" w:rsidRDefault="00B022C9" w:rsidP="00B022C9">
            <w:pPr>
              <w:spacing w:after="0" w:line="240" w:lineRule="auto"/>
              <w:ind w:firstLineChars="100" w:firstLine="180"/>
              <w:rPr>
                <w:rFonts w:ascii="Raleway" w:eastAsia="Times New Roman" w:hAnsi="Raleway" w:cs="Arial"/>
                <w:color w:val="000000"/>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7EF46807" w14:textId="6FB59DE1"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0147C7A3" w14:textId="7A92E059" w:rsidR="00B022C9" w:rsidRPr="00B022C9" w:rsidRDefault="00B022C9" w:rsidP="00B022C9">
            <w:pPr>
              <w:spacing w:after="0" w:line="240" w:lineRule="auto"/>
              <w:rPr>
                <w:rFonts w:ascii="Raleway" w:eastAsia="Times New Roman" w:hAnsi="Raleway" w:cs="Arial"/>
                <w:color w:val="000000"/>
                <w:sz w:val="18"/>
                <w:szCs w:val="18"/>
              </w:rPr>
            </w:pPr>
          </w:p>
        </w:tc>
      </w:tr>
      <w:tr w:rsidR="00A700F3" w:rsidRPr="00B022C9" w14:paraId="69178609"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D3707B9" w14:textId="77777777" w:rsidR="00A700F3" w:rsidRPr="00B022C9" w:rsidRDefault="00A700F3" w:rsidP="00B022C9">
            <w:pPr>
              <w:spacing w:after="0" w:line="240" w:lineRule="auto"/>
              <w:rPr>
                <w:rFonts w:ascii="Raleway" w:eastAsia="Times New Roman" w:hAnsi="Raleway" w:cs="Arial"/>
                <w:color w:val="000000"/>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63300DDC" w14:textId="77777777" w:rsidR="00A700F3" w:rsidRPr="00B022C9" w:rsidRDefault="00A700F3" w:rsidP="00B022C9">
            <w:pPr>
              <w:spacing w:after="0" w:line="240" w:lineRule="auto"/>
              <w:ind w:firstLineChars="100" w:firstLine="180"/>
              <w:rPr>
                <w:rFonts w:ascii="Raleway" w:eastAsia="Times New Roman" w:hAnsi="Raleway" w:cs="Arial"/>
                <w:color w:val="000000"/>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5909FF7"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5855A7E9"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B022C9" w:rsidRPr="00B022C9" w14:paraId="15E666D3"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2AA36F9" w14:textId="23D375DD"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070BD350" w14:textId="19E290A3"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6BB66A6B" w14:textId="4DE9B571"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501D7A37" w14:textId="79BC7537"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4823B029"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43037422" w14:textId="4244A9AA"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768B2121" w14:textId="4ACD550D"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282D497" w14:textId="53143F4D"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00228A63" w14:textId="025D5F0E"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110BB319" w14:textId="77777777" w:rsidTr="00B022C9">
        <w:trPr>
          <w:trHeight w:val="300"/>
        </w:trPr>
        <w:tc>
          <w:tcPr>
            <w:tcW w:w="5000" w:type="pct"/>
            <w:gridSpan w:val="4"/>
            <w:tcBorders>
              <w:top w:val="nil"/>
              <w:left w:val="single" w:sz="8" w:space="0" w:color="auto"/>
              <w:bottom w:val="single" w:sz="4" w:space="0" w:color="auto"/>
              <w:right w:val="nil"/>
            </w:tcBorders>
            <w:shd w:val="clear" w:color="000000" w:fill="367E92"/>
            <w:vAlign w:val="center"/>
            <w:hideMark/>
          </w:tcPr>
          <w:p w14:paraId="1C29F794"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4. Education &amp; Programs</w:t>
            </w:r>
          </w:p>
        </w:tc>
      </w:tr>
      <w:tr w:rsidR="00B022C9" w:rsidRPr="00B022C9" w14:paraId="5DD5B8BD"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08E280C1" w14:textId="72EE70FF"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74722834" w14:textId="46A9960E"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A7D46A7" w14:textId="68D82252"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30C66F0" w14:textId="467DF2CB"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0253D914"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B1D034C" w14:textId="25751C99"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314763D" w14:textId="0FB4C84E"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308F746" w14:textId="6C8399EB"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A030E9A" w14:textId="4071E5A4"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5E4915D9"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5BB9168" w14:textId="7B601629"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67C62503" w14:textId="61E72415"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3786D9F4" w14:textId="06400AB3"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4B6434C4" w14:textId="18D6DF45"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3A80D52C"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34D80D16" w14:textId="37C498BC"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F7AC401" w14:textId="70EC63FB"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03BE515A" w14:textId="0312524F"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3743AE41" w14:textId="303F2F9C"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577844C2"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B7EBF7D" w14:textId="3A5A422C"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48851BB1" w14:textId="7045A1BA"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358423C0" w14:textId="64FD9B8F"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95C5D69" w14:textId="0C243B24"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4D057B0C"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3BF2A87C" w14:textId="7A230E59"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67366700" w14:textId="3ECA837C"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2D1A4F8E" w14:textId="075ABB27"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656ACB48" w14:textId="33A97783"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7097C40B"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64E58CB" w14:textId="3F6FEC9C"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66B150FD" w14:textId="0840F7D2"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3B7CF3AB" w14:textId="171E80D4"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439CC754" w14:textId="2DEA7886"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4A15D1CA" w14:textId="77777777" w:rsidTr="00B022C9">
        <w:trPr>
          <w:trHeight w:val="300"/>
        </w:trPr>
        <w:tc>
          <w:tcPr>
            <w:tcW w:w="5000" w:type="pct"/>
            <w:gridSpan w:val="4"/>
            <w:tcBorders>
              <w:top w:val="nil"/>
              <w:left w:val="single" w:sz="8" w:space="0" w:color="auto"/>
              <w:bottom w:val="single" w:sz="4" w:space="0" w:color="auto"/>
              <w:right w:val="nil"/>
            </w:tcBorders>
            <w:shd w:val="clear" w:color="000000" w:fill="6473B7"/>
            <w:vAlign w:val="center"/>
            <w:hideMark/>
          </w:tcPr>
          <w:p w14:paraId="0948D4BB"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5. Events</w:t>
            </w:r>
          </w:p>
        </w:tc>
      </w:tr>
      <w:tr w:rsidR="00B022C9" w:rsidRPr="00B022C9" w14:paraId="3D9A81C4"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421E13A4" w14:textId="100A2F80"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16E44B94" w14:textId="64724D3E"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F342DCE" w14:textId="5BBFB43C"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FCE04CA" w14:textId="43D4F4CA" w:rsidR="00B022C9" w:rsidRPr="00B022C9" w:rsidRDefault="00B022C9" w:rsidP="00B022C9">
            <w:pPr>
              <w:spacing w:after="0" w:line="240" w:lineRule="auto"/>
              <w:rPr>
                <w:rFonts w:ascii="Raleway" w:eastAsia="Times New Roman" w:hAnsi="Raleway" w:cs="Arial"/>
                <w:color w:val="000000"/>
                <w:sz w:val="18"/>
                <w:szCs w:val="18"/>
              </w:rPr>
            </w:pPr>
          </w:p>
        </w:tc>
      </w:tr>
      <w:tr w:rsidR="00A700F3" w:rsidRPr="00B022C9" w14:paraId="6318EE4A"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571195B"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2EE66BE9"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8C697CB"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55BA31E4"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254E5AC8"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4B217A93"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E682CF2"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D912E0F"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5A0CFBD"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557FA439"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0CE1E767"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1771204"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FFAF4C0"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398C46A9"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69B7ED39"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9361853"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B500F23"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29618A48"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E02BA75"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148852B0"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61F6F65C"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A56163D"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33A014CD"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F4AD2DE"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B022C9" w:rsidRPr="00B022C9" w14:paraId="6953D91A" w14:textId="77777777" w:rsidTr="00B022C9">
        <w:trPr>
          <w:trHeight w:val="300"/>
        </w:trPr>
        <w:tc>
          <w:tcPr>
            <w:tcW w:w="5000" w:type="pct"/>
            <w:gridSpan w:val="4"/>
            <w:tcBorders>
              <w:top w:val="nil"/>
              <w:left w:val="single" w:sz="8" w:space="0" w:color="auto"/>
              <w:bottom w:val="single" w:sz="4" w:space="0" w:color="auto"/>
              <w:right w:val="nil"/>
            </w:tcBorders>
            <w:shd w:val="clear" w:color="000000" w:fill="77774B"/>
            <w:vAlign w:val="center"/>
            <w:hideMark/>
          </w:tcPr>
          <w:p w14:paraId="6B710182"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6. Maps, Outreach, &amp; Promotion</w:t>
            </w:r>
          </w:p>
        </w:tc>
      </w:tr>
      <w:tr w:rsidR="00B022C9" w:rsidRPr="00B022C9" w14:paraId="074B54DF"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50BCA478" w14:textId="4307175F"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6FFE6A41" w14:textId="09C0C30A"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0E3F3794" w14:textId="364B81D6"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A43D4E6" w14:textId="4CD8DAB7" w:rsidR="00B022C9" w:rsidRPr="00B022C9" w:rsidRDefault="00B022C9" w:rsidP="00B022C9">
            <w:pPr>
              <w:spacing w:after="0" w:line="240" w:lineRule="auto"/>
              <w:rPr>
                <w:rFonts w:ascii="Raleway" w:eastAsia="Times New Roman" w:hAnsi="Raleway" w:cs="Arial"/>
                <w:color w:val="000000"/>
                <w:sz w:val="18"/>
                <w:szCs w:val="18"/>
              </w:rPr>
            </w:pPr>
          </w:p>
        </w:tc>
      </w:tr>
      <w:tr w:rsidR="00A700F3" w:rsidRPr="00B022C9" w14:paraId="28E62533"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C9997E0"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4B6423AC"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BB95945"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70A29976"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3DDE1365"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2CCF5B96"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29F95146"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CAFC4B8"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5E1A9BF6"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B022C9" w:rsidRPr="00B022C9" w14:paraId="02372EF3"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003B644" w14:textId="34D9D2E0"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97444F0" w14:textId="120DC20B"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5C859D4D" w14:textId="7E655F81"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0CF08551" w14:textId="02186EF5"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05B91781"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A10CE70" w14:textId="38D8E888"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11CC4DF9" w14:textId="69FD6357"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65D8052C" w14:textId="580F9CC0"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B4B6046" w14:textId="237B9BAA"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5AF2128E"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28C75A93" w14:textId="5EA38D02"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02EA816A" w14:textId="2D137606"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797361F9" w14:textId="4221FDD4"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5A827C94" w14:textId="745D80C5"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162A961B" w14:textId="77777777" w:rsidTr="00B022C9">
        <w:trPr>
          <w:trHeight w:val="300"/>
        </w:trPr>
        <w:tc>
          <w:tcPr>
            <w:tcW w:w="5000" w:type="pct"/>
            <w:gridSpan w:val="4"/>
            <w:tcBorders>
              <w:top w:val="nil"/>
              <w:left w:val="single" w:sz="8" w:space="0" w:color="auto"/>
              <w:bottom w:val="single" w:sz="4" w:space="0" w:color="auto"/>
              <w:right w:val="nil"/>
            </w:tcBorders>
            <w:shd w:val="clear" w:color="000000" w:fill="745B90"/>
            <w:vAlign w:val="center"/>
            <w:hideMark/>
          </w:tcPr>
          <w:p w14:paraId="13BEB4CB" w14:textId="77777777" w:rsidR="00B022C9" w:rsidRPr="00B022C9" w:rsidRDefault="00B022C9" w:rsidP="00B022C9">
            <w:pPr>
              <w:spacing w:after="0" w:line="240" w:lineRule="auto"/>
              <w:rPr>
                <w:rFonts w:ascii="Raleway" w:eastAsia="Times New Roman" w:hAnsi="Raleway" w:cs="Arial"/>
                <w:b/>
                <w:bCs/>
                <w:color w:val="FFFFFF"/>
                <w:sz w:val="18"/>
                <w:szCs w:val="18"/>
              </w:rPr>
            </w:pPr>
            <w:r w:rsidRPr="00B022C9">
              <w:rPr>
                <w:rFonts w:ascii="Raleway" w:eastAsia="Times New Roman" w:hAnsi="Raleway" w:cs="Arial"/>
                <w:b/>
                <w:bCs/>
                <w:color w:val="FFFFFF"/>
                <w:sz w:val="18"/>
                <w:szCs w:val="18"/>
              </w:rPr>
              <w:t>7. Administrative Actions</w:t>
            </w:r>
          </w:p>
        </w:tc>
      </w:tr>
      <w:tr w:rsidR="00B022C9" w:rsidRPr="00B022C9" w14:paraId="77C39316"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ACD52C9" w14:textId="5ECAC3E9"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31EDE613" w14:textId="5E82E652"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0EA046E4" w14:textId="4EB05A3E"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35CC4017" w14:textId="0B9ADA2B" w:rsidR="00B022C9" w:rsidRPr="00B022C9" w:rsidRDefault="00B022C9" w:rsidP="00B022C9">
            <w:pPr>
              <w:spacing w:after="0" w:line="240" w:lineRule="auto"/>
              <w:rPr>
                <w:rFonts w:ascii="Raleway" w:eastAsia="Times New Roman" w:hAnsi="Raleway" w:cs="Arial"/>
                <w:color w:val="000000"/>
                <w:sz w:val="18"/>
                <w:szCs w:val="18"/>
              </w:rPr>
            </w:pPr>
          </w:p>
        </w:tc>
      </w:tr>
      <w:tr w:rsidR="00A700F3" w:rsidRPr="00B022C9" w14:paraId="02ADB268"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4FBF47CD"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78326ACC"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1380075"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C765528"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49A6D128"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7B2F0416"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55BCB268"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31527B5"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DA1221F"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A700F3" w:rsidRPr="00B022C9" w14:paraId="54BCD34B"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43965611" w14:textId="77777777" w:rsidR="00A700F3" w:rsidRPr="00B022C9" w:rsidRDefault="00A700F3"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7970AB48" w14:textId="77777777" w:rsidR="00A700F3" w:rsidRPr="00B022C9" w:rsidRDefault="00A700F3"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7267D294" w14:textId="77777777" w:rsidR="00A700F3" w:rsidRPr="00B022C9" w:rsidRDefault="00A700F3"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406677D" w14:textId="77777777" w:rsidR="00A700F3" w:rsidRPr="00B022C9" w:rsidRDefault="00A700F3" w:rsidP="00B022C9">
            <w:pPr>
              <w:spacing w:after="0" w:line="240" w:lineRule="auto"/>
              <w:rPr>
                <w:rFonts w:ascii="Raleway" w:eastAsia="Times New Roman" w:hAnsi="Raleway" w:cs="Arial"/>
                <w:color w:val="000000"/>
                <w:sz w:val="18"/>
                <w:szCs w:val="18"/>
              </w:rPr>
            </w:pPr>
          </w:p>
        </w:tc>
      </w:tr>
      <w:tr w:rsidR="00B022C9" w:rsidRPr="00B022C9" w14:paraId="5FB3E2D5"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24EE9FF1" w14:textId="7F34602C"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717A9838" w14:textId="2357ED39"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072E9AFA" w14:textId="2F59CE9B"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21FC1B66" w14:textId="23CA9F9B" w:rsidR="00B022C9" w:rsidRPr="00B022C9" w:rsidRDefault="00B022C9" w:rsidP="00B022C9">
            <w:pPr>
              <w:spacing w:after="0" w:line="240" w:lineRule="auto"/>
              <w:rPr>
                <w:rFonts w:ascii="Raleway" w:eastAsia="Times New Roman" w:hAnsi="Raleway" w:cs="Arial"/>
                <w:color w:val="000000"/>
                <w:sz w:val="18"/>
                <w:szCs w:val="18"/>
              </w:rPr>
            </w:pPr>
          </w:p>
        </w:tc>
      </w:tr>
      <w:tr w:rsidR="00B022C9" w:rsidRPr="00B022C9" w14:paraId="52F289D0" w14:textId="77777777" w:rsidTr="00A700F3">
        <w:trPr>
          <w:trHeight w:val="864"/>
        </w:trPr>
        <w:tc>
          <w:tcPr>
            <w:tcW w:w="1507" w:type="pct"/>
            <w:tcBorders>
              <w:top w:val="nil"/>
              <w:left w:val="single" w:sz="8" w:space="0" w:color="auto"/>
              <w:bottom w:val="single" w:sz="8" w:space="0" w:color="auto"/>
              <w:right w:val="single" w:sz="8" w:space="0" w:color="auto"/>
            </w:tcBorders>
            <w:shd w:val="clear" w:color="auto" w:fill="auto"/>
            <w:vAlign w:val="center"/>
          </w:tcPr>
          <w:p w14:paraId="1311E9DC" w14:textId="66752D21" w:rsidR="00B022C9" w:rsidRPr="00B022C9" w:rsidRDefault="00B022C9" w:rsidP="00B022C9">
            <w:pPr>
              <w:spacing w:after="0" w:line="240" w:lineRule="auto"/>
              <w:rPr>
                <w:rFonts w:ascii="Raleway" w:eastAsia="Times New Roman" w:hAnsi="Raleway" w:cs="Arial"/>
                <w:sz w:val="18"/>
                <w:szCs w:val="18"/>
              </w:rPr>
            </w:pPr>
          </w:p>
        </w:tc>
        <w:tc>
          <w:tcPr>
            <w:tcW w:w="2103" w:type="pct"/>
            <w:tcBorders>
              <w:top w:val="nil"/>
              <w:left w:val="nil"/>
              <w:bottom w:val="single" w:sz="8" w:space="0" w:color="auto"/>
              <w:right w:val="single" w:sz="8" w:space="0" w:color="auto"/>
            </w:tcBorders>
            <w:shd w:val="clear" w:color="auto" w:fill="auto"/>
            <w:vAlign w:val="center"/>
          </w:tcPr>
          <w:p w14:paraId="314566A7" w14:textId="51D7FF97" w:rsidR="00B022C9" w:rsidRPr="00B022C9" w:rsidRDefault="00B022C9" w:rsidP="00B022C9">
            <w:pPr>
              <w:spacing w:after="0" w:line="240" w:lineRule="auto"/>
              <w:ind w:firstLineChars="100" w:firstLine="180"/>
              <w:rPr>
                <w:rFonts w:ascii="Raleway" w:eastAsia="Times New Roman" w:hAnsi="Raleway" w:cs="Arial"/>
                <w:sz w:val="18"/>
                <w:szCs w:val="18"/>
              </w:rPr>
            </w:pPr>
          </w:p>
        </w:tc>
        <w:tc>
          <w:tcPr>
            <w:tcW w:w="517" w:type="pct"/>
            <w:tcBorders>
              <w:top w:val="nil"/>
              <w:left w:val="nil"/>
              <w:bottom w:val="single" w:sz="8" w:space="0" w:color="auto"/>
              <w:right w:val="single" w:sz="8" w:space="0" w:color="auto"/>
            </w:tcBorders>
            <w:shd w:val="clear" w:color="auto" w:fill="auto"/>
            <w:noWrap/>
            <w:vAlign w:val="center"/>
          </w:tcPr>
          <w:p w14:paraId="4E7FE451" w14:textId="025D56CF" w:rsidR="00B022C9" w:rsidRPr="00B022C9" w:rsidRDefault="00B022C9" w:rsidP="00B022C9">
            <w:pPr>
              <w:spacing w:after="0" w:line="240" w:lineRule="auto"/>
              <w:jc w:val="center"/>
              <w:rPr>
                <w:rFonts w:ascii="Raleway" w:eastAsia="Times New Roman" w:hAnsi="Raleway" w:cs="Arial"/>
                <w:color w:val="000000"/>
                <w:sz w:val="18"/>
                <w:szCs w:val="18"/>
              </w:rPr>
            </w:pPr>
          </w:p>
        </w:tc>
        <w:tc>
          <w:tcPr>
            <w:tcW w:w="873" w:type="pct"/>
            <w:tcBorders>
              <w:top w:val="nil"/>
              <w:left w:val="nil"/>
              <w:bottom w:val="single" w:sz="8" w:space="0" w:color="auto"/>
              <w:right w:val="single" w:sz="8" w:space="0" w:color="auto"/>
            </w:tcBorders>
            <w:shd w:val="clear" w:color="auto" w:fill="auto"/>
            <w:vAlign w:val="center"/>
          </w:tcPr>
          <w:p w14:paraId="1B66D47D" w14:textId="175A683B" w:rsidR="00B022C9" w:rsidRPr="00B022C9" w:rsidRDefault="00B022C9" w:rsidP="00B022C9">
            <w:pPr>
              <w:spacing w:after="0" w:line="240" w:lineRule="auto"/>
              <w:rPr>
                <w:rFonts w:ascii="Raleway" w:eastAsia="Times New Roman" w:hAnsi="Raleway" w:cs="Arial"/>
                <w:color w:val="000000"/>
                <w:sz w:val="18"/>
                <w:szCs w:val="18"/>
              </w:rPr>
            </w:pPr>
          </w:p>
        </w:tc>
      </w:tr>
    </w:tbl>
    <w:p w14:paraId="21E053DF" w14:textId="35FE61A9" w:rsidR="00B022C9" w:rsidRDefault="00B022C9" w:rsidP="0049750A">
      <w:pPr>
        <w:pStyle w:val="BodyText"/>
      </w:pPr>
    </w:p>
    <w:p w14:paraId="63A3719C" w14:textId="27B5AAE8" w:rsidR="00B92657" w:rsidRDefault="00B92657" w:rsidP="00B92657">
      <w:pPr>
        <w:pStyle w:val="BodyText"/>
      </w:pPr>
      <w:r w:rsidRPr="00860C3D">
        <w:rPr>
          <w:b/>
        </w:rPr>
        <w:t>Are there</w:t>
      </w:r>
      <w:r w:rsidR="00A700F3">
        <w:rPr>
          <w:b/>
        </w:rPr>
        <w:t xml:space="preserve"> additional</w:t>
      </w:r>
      <w:r w:rsidRPr="00860C3D">
        <w:rPr>
          <w:b/>
        </w:rPr>
        <w:t xml:space="preserve"> important </w:t>
      </w:r>
      <w:r>
        <w:rPr>
          <w:b/>
        </w:rPr>
        <w:t>strategies</w:t>
      </w:r>
      <w:r w:rsidRPr="00860C3D">
        <w:rPr>
          <w:b/>
        </w:rPr>
        <w:t xml:space="preserve"> </w:t>
      </w:r>
      <w:r w:rsidR="00A700F3">
        <w:rPr>
          <w:b/>
        </w:rPr>
        <w:t>for your forest that are not included in the database</w:t>
      </w:r>
      <w:r w:rsidRPr="00860C3D">
        <w:rPr>
          <w:b/>
        </w:rPr>
        <w:t>?</w:t>
      </w:r>
      <w:r>
        <w:rPr>
          <w:b/>
        </w:rPr>
        <w:t>_</w:t>
      </w:r>
      <w:r>
        <w:t>_____________</w:t>
      </w:r>
      <w:r>
        <w:softHyphen/>
      </w:r>
      <w:r>
        <w:softHyphen/>
      </w:r>
      <w:r>
        <w:softHyphen/>
      </w:r>
      <w:r>
        <w:softHyphen/>
      </w:r>
      <w:r>
        <w:softHyphen/>
      </w:r>
      <w:r>
        <w:softHyphen/>
      </w:r>
      <w:r>
        <w:softHyphen/>
      </w:r>
      <w:r>
        <w:softHyphen/>
      </w:r>
      <w:r>
        <w:softHyphen/>
      </w:r>
      <w:r>
        <w:softHyphen/>
        <w:t>__________________</w:t>
      </w:r>
      <w:r w:rsidR="00A700F3">
        <w:t>_______________________________</w:t>
      </w:r>
      <w:r>
        <w:t>_____________ _______________________________________________________________________________________________________________________________________________________________________________________________________________________________________________________________</w:t>
      </w:r>
    </w:p>
    <w:p w14:paraId="7703B5DE" w14:textId="454BFB75" w:rsidR="008C0F0B" w:rsidRPr="008C0F0B" w:rsidRDefault="00E03485" w:rsidP="00D96012">
      <w:pPr>
        <w:pStyle w:val="BodyText"/>
      </w:pPr>
      <w:r w:rsidRPr="00EC08E3">
        <w:rPr>
          <w:b/>
        </w:rPr>
        <w:t>Any other final thoughts?</w:t>
      </w:r>
      <w:r>
        <w:t xml:space="preserve"> 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w:t>
      </w:r>
      <w:r w:rsidR="00384FB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t>__________________________________</w:t>
      </w:r>
    </w:p>
    <w:sectPr w:rsidR="008C0F0B" w:rsidRPr="008C0F0B" w:rsidSect="007043A8">
      <w:type w:val="continuous"/>
      <w:pgSz w:w="12240" w:h="15840" w:code="1"/>
      <w:pgMar w:top="180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8B53A" w14:textId="77777777" w:rsidR="00696F95" w:rsidRDefault="00696F95" w:rsidP="00B25676">
      <w:r>
        <w:separator/>
      </w:r>
    </w:p>
  </w:endnote>
  <w:endnote w:type="continuationSeparator" w:id="0">
    <w:p w14:paraId="784409CC" w14:textId="77777777" w:rsidR="00696F95" w:rsidRDefault="00696F95" w:rsidP="00B2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panose1 w:val="020B0304020202020204"/>
    <w:charset w:val="00"/>
    <w:family w:val="swiss"/>
    <w:pitch w:val="variable"/>
    <w:sig w:usb0="2000028F" w:usb1="00000002" w:usb2="00000000" w:usb3="00000000" w:csb0="0000019F" w:csb1="00000000"/>
  </w:font>
  <w:font w:name="Raleway">
    <w:altName w:val="Corbel"/>
    <w:charset w:val="00"/>
    <w:family w:val="swiss"/>
    <w:pitch w:val="variable"/>
    <w:sig w:usb0="00000001"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7F876" w14:textId="51CAC121" w:rsidR="005A7EDB" w:rsidRPr="007F172A" w:rsidRDefault="005A7EDB" w:rsidP="007F172A">
    <w:pPr>
      <w:pStyle w:val="Footer"/>
    </w:pPr>
    <w:r>
      <w:rPr>
        <w:noProof/>
        <w:sz w:val="18"/>
        <w:szCs w:val="18"/>
      </w:rPr>
      <w:drawing>
        <wp:anchor distT="0" distB="0" distL="114300" distR="114300" simplePos="0" relativeHeight="251663360" behindDoc="0" locked="0" layoutInCell="1" allowOverlap="1" wp14:anchorId="5F0F8BCB" wp14:editId="7272C6E8">
          <wp:simplePos x="0" y="0"/>
          <wp:positionH relativeFrom="column">
            <wp:posOffset>-18415</wp:posOffset>
          </wp:positionH>
          <wp:positionV relativeFrom="paragraph">
            <wp:posOffset>-184785</wp:posOffset>
          </wp:positionV>
          <wp:extent cx="402336" cy="402336"/>
          <wp:effectExtent l="0" t="0" r="0" b="0"/>
          <wp:wrapNone/>
          <wp:docPr id="12" name="Picture 12"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r>
    <w:r w:rsidRPr="004A3082">
      <w:rPr>
        <w:sz w:val="18"/>
        <w:szCs w:val="18"/>
      </w:rPr>
      <w:t>VISION &amp; STRATEGIES WORKSHEET</w:t>
    </w:r>
    <w:r>
      <w:rPr>
        <w:sz w:val="18"/>
        <w:szCs w:val="18"/>
      </w:rPr>
      <w:t xml:space="preserve"> | </w:t>
    </w:r>
    <w:r w:rsidRPr="007F172A">
      <w:rPr>
        <w:rStyle w:val="PageNumber"/>
      </w:rPr>
      <w:fldChar w:fldCharType="begin"/>
    </w:r>
    <w:r w:rsidRPr="007F172A">
      <w:rPr>
        <w:rStyle w:val="PageNumber"/>
      </w:rPr>
      <w:instrText xml:space="preserve"> PAGE   \* MERGEFORMAT </w:instrText>
    </w:r>
    <w:r w:rsidRPr="007F172A">
      <w:rPr>
        <w:rStyle w:val="PageNumber"/>
      </w:rPr>
      <w:fldChar w:fldCharType="separate"/>
    </w:r>
    <w:r w:rsidR="00F73141">
      <w:rPr>
        <w:rStyle w:val="PageNumber"/>
        <w:noProof/>
      </w:rPr>
      <w:t>15</w:t>
    </w:r>
    <w:r w:rsidRPr="007F172A">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F2C63" w14:textId="77FB4B46" w:rsidR="005A7EDB" w:rsidRPr="007F172A" w:rsidRDefault="005A7EDB" w:rsidP="007F172A">
    <w:pPr>
      <w:pStyle w:val="Footer"/>
      <w:jc w:val="left"/>
    </w:pPr>
    <w:r>
      <w:rPr>
        <w:noProof/>
        <w:sz w:val="18"/>
        <w:szCs w:val="18"/>
      </w:rPr>
      <w:drawing>
        <wp:anchor distT="0" distB="0" distL="114300" distR="114300" simplePos="0" relativeHeight="251661312" behindDoc="0" locked="0" layoutInCell="1" allowOverlap="1" wp14:anchorId="31E2D8B0" wp14:editId="669FA57C">
          <wp:simplePos x="0" y="0"/>
          <wp:positionH relativeFrom="column">
            <wp:posOffset>-15770</wp:posOffset>
          </wp:positionH>
          <wp:positionV relativeFrom="paragraph">
            <wp:posOffset>-186690</wp:posOffset>
          </wp:positionV>
          <wp:extent cx="402336" cy="402336"/>
          <wp:effectExtent l="0" t="0" r="0" b="0"/>
          <wp:wrapNone/>
          <wp:docPr id="13" name="Picture 13"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r>
    <w:r w:rsidRPr="004A3082">
      <w:rPr>
        <w:sz w:val="18"/>
        <w:szCs w:val="18"/>
      </w:rPr>
      <w:t>VISION &amp; STRATEGIES WORKSHEET</w:t>
    </w:r>
    <w:r>
      <w:rPr>
        <w:sz w:val="18"/>
        <w:szCs w:val="18"/>
      </w:rPr>
      <w:t xml:space="preserve"> | </w:t>
    </w:r>
    <w:r w:rsidRPr="007F172A">
      <w:rPr>
        <w:rStyle w:val="PageNumber"/>
      </w:rPr>
      <w:fldChar w:fldCharType="begin"/>
    </w:r>
    <w:r w:rsidRPr="007F172A">
      <w:rPr>
        <w:rStyle w:val="PageNumber"/>
      </w:rPr>
      <w:instrText xml:space="preserve"> PAGE   \* MERGEFORMAT </w:instrText>
    </w:r>
    <w:r w:rsidRPr="007F172A">
      <w:rPr>
        <w:rStyle w:val="PageNumber"/>
      </w:rPr>
      <w:fldChar w:fldCharType="separate"/>
    </w:r>
    <w:r w:rsidR="00F73141">
      <w:rPr>
        <w:rStyle w:val="PageNumber"/>
        <w:noProof/>
      </w:rPr>
      <w:t>7</w:t>
    </w:r>
    <w:r w:rsidRPr="007F172A">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24FEB" w14:textId="77777777" w:rsidR="00696F95" w:rsidRDefault="00696F95" w:rsidP="00B25676">
      <w:r>
        <w:separator/>
      </w:r>
    </w:p>
  </w:footnote>
  <w:footnote w:type="continuationSeparator" w:id="0">
    <w:p w14:paraId="2046CD67" w14:textId="77777777" w:rsidR="00696F95" w:rsidRDefault="00696F95" w:rsidP="00B256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7F02" w14:textId="77777777" w:rsidR="005A7EDB" w:rsidRDefault="005A7EDB" w:rsidP="008144D0">
    <w:pPr>
      <w:pStyle w:val="Header"/>
      <w:ind w:right="-360"/>
    </w:pPr>
    <w:r>
      <w:rPr>
        <w:noProof/>
      </w:rPr>
      <w:drawing>
        <wp:anchor distT="0" distB="0" distL="114300" distR="114300" simplePos="0" relativeHeight="251664384" behindDoc="0" locked="0" layoutInCell="1" allowOverlap="1" wp14:anchorId="0915E8FC" wp14:editId="2897B535">
          <wp:simplePos x="0" y="0"/>
          <wp:positionH relativeFrom="column">
            <wp:align>center</wp:align>
          </wp:positionH>
          <wp:positionV relativeFrom="paragraph">
            <wp:posOffset>-457200</wp:posOffset>
          </wp:positionV>
          <wp:extent cx="3319272" cy="640080"/>
          <wp:effectExtent l="0" t="0" r="0" b="7620"/>
          <wp:wrapNone/>
          <wp:docPr id="7" name="Picture 7" descr="\\burlserver1\Projects\VT Town Forest Recreation Planning Assistance\PROJECTS\Overall Project\Graphics\Project Logo\Logo no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lserver1\Projects\VT Town Forest Recreation Planning Assistance\PROJECTS\Overall Project\Graphics\Project Logo\Logo no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2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B848" w14:textId="77777777" w:rsidR="005A7EDB" w:rsidRPr="00930620" w:rsidRDefault="005A7EDB" w:rsidP="00C87249">
    <w:pPr>
      <w:pStyle w:val="Title"/>
      <w:jc w:val="left"/>
      <w:rPr>
        <w:szCs w:val="36"/>
      </w:rPr>
    </w:pPr>
    <w:r>
      <w:rPr>
        <w:noProof/>
        <w:szCs w:val="36"/>
      </w:rPr>
      <mc:AlternateContent>
        <mc:Choice Requires="wpg">
          <w:drawing>
            <wp:anchor distT="0" distB="0" distL="114300" distR="114300" simplePos="0" relativeHeight="251666432" behindDoc="0" locked="0" layoutInCell="1" allowOverlap="1" wp14:anchorId="38459C28" wp14:editId="0EE98E30">
              <wp:simplePos x="0" y="0"/>
              <wp:positionH relativeFrom="column">
                <wp:posOffset>-243840</wp:posOffset>
              </wp:positionH>
              <wp:positionV relativeFrom="paragraph">
                <wp:posOffset>-548640</wp:posOffset>
              </wp:positionV>
              <wp:extent cx="6205220" cy="822960"/>
              <wp:effectExtent l="0" t="0" r="5080" b="0"/>
              <wp:wrapNone/>
              <wp:docPr id="6" name="Group 6"/>
              <wp:cNvGraphicFramePr/>
              <a:graphic xmlns:a="http://schemas.openxmlformats.org/drawingml/2006/main">
                <a:graphicData uri="http://schemas.microsoft.com/office/word/2010/wordprocessingGroup">
                  <wpg:wgp>
                    <wpg:cNvGrpSpPr/>
                    <wpg:grpSpPr>
                      <a:xfrm>
                        <a:off x="0" y="0"/>
                        <a:ext cx="6205220" cy="822960"/>
                        <a:chOff x="0" y="0"/>
                        <a:chExt cx="5969000" cy="822960"/>
                      </a:xfrm>
                    </wpg:grpSpPr>
                    <wps:wsp>
                      <wps:cNvPr id="3" name="Text Box 2"/>
                      <wps:cNvSpPr txBox="1">
                        <a:spLocks noChangeArrowheads="1"/>
                      </wps:cNvSpPr>
                      <wps:spPr bwMode="auto">
                        <a:xfrm>
                          <a:off x="2301240" y="0"/>
                          <a:ext cx="3667760" cy="822960"/>
                        </a:xfrm>
                        <a:prstGeom prst="rect">
                          <a:avLst/>
                        </a:prstGeom>
                        <a:solidFill>
                          <a:schemeClr val="bg2"/>
                        </a:solidFill>
                        <a:ln w="9525">
                          <a:noFill/>
                          <a:miter lim="800000"/>
                          <a:headEnd/>
                          <a:tailEnd/>
                        </a:ln>
                      </wps:spPr>
                      <wps:txbx>
                        <w:txbxContent>
                          <w:p w14:paraId="159C862D" w14:textId="5FA1C55A" w:rsidR="005A7EDB" w:rsidRPr="00D2239D" w:rsidRDefault="005A7EDB" w:rsidP="00C87249">
                            <w:pPr>
                              <w:pStyle w:val="Title"/>
                              <w:rPr>
                                <w:szCs w:val="36"/>
                              </w:rPr>
                            </w:pPr>
                            <w:r w:rsidRPr="00D2239D">
                              <w:rPr>
                                <w:noProof/>
                                <w:szCs w:val="36"/>
                              </w:rPr>
                              <w:t>Vision &amp; Strategies Worksheet</w:t>
                            </w:r>
                            <w:r w:rsidRPr="00D2239D">
                              <w:rPr>
                                <w:noProof/>
                                <w:szCs w:val="36"/>
                              </w:rPr>
                              <w:br/>
                            </w:r>
                            <w:r w:rsidR="00D768EE" w:rsidRPr="00D2239D">
                              <w:rPr>
                                <w:noProof/>
                                <w:color w:val="FF0000"/>
                                <w:szCs w:val="36"/>
                              </w:rPr>
                              <w:t>Town Name</w:t>
                            </w:r>
                          </w:p>
                        </w:txbxContent>
                      </wps:txbx>
                      <wps:bodyPr rot="0" vert="horz" wrap="square" lIns="91440" tIns="45720" rIns="91440" bIns="45720" anchor="b" anchorCtr="0">
                        <a:noAutofit/>
                      </wps:bodyPr>
                    </wps:wsp>
                    <pic:pic xmlns:pic="http://schemas.openxmlformats.org/drawingml/2006/picture">
                      <pic:nvPicPr>
                        <pic:cNvPr id="5" name="Picture 5"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8459C28" id="Group 6" o:spid="_x0000_s1034" style="position:absolute;margin-left:-19.2pt;margin-top:-43.2pt;width:488.6pt;height:64.8pt;z-index:251666432;mso-width-relative:margin" coordsize="596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Wk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kwOTAzY2NlLTBiZDYtNjU0NS05NDZjLTkzZGNjNTk3OTEwNjwvc3RS&#10;ZWY6aW5zdGFuY2VJRD4KICAgICAgICAgICAgPHN0UmVmOmRvY3VtZW50SUQ+eG1wLmRpZDo5MDkw&#10;M2NjZS0wYmQ2LTY1NDUtOTQ2Yy05M2RjYzU5NzkxMDY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mIyYjBiYWY1LTFi&#10;MjEtYTA0Mi04MTFmLWU1OGM2ZjgzNDQ1Mzwvc3RFdnQ6aW5zdGFuY2VJRD4KICAgICAgICAgICAg&#10;ICAgICAgPHN0RXZ0OndoZW4+MjAxNy0xMC0yNFQwOTo1NToxNC0wNDowMDwvc3RFdnQ6d2hlbj4K&#10;ICAgICAgICAgICAgICAgICAgPHN0RXZ0OnNvZnR3YXJlQWdlbnQ+QWRvYmUgSWxsdXN0cmF0b3Ig&#10;Q0MgMjIuMC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Y3N2EyMjgzLTI3YjgtMjE0MS04MTg0&#10;LWNkZGExNTg2OWJhMDwvc3RFdnQ6aW5zdGFuY2VJRD4KICAgICAgICAgICAgICAgICAgPHN0RXZ0&#10;OndoZW4+MjAxNy0xMS0xNFQwOTo0NDozNy0wNzowMDwvc3RFdnQ6d2hlbj4KICAgICAgICAgICAg&#10;ICAgICAgPHN0RXZ0OnNvZnR3YXJlQWdlbnQ+QWRvYmUgSWxsdXN0cmF0b3IgQ0MgMjAxNyAoV2lu&#10;ZG93cy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SAAiAcEFEQkUCEAAAcHJ0ckNNWUtMYWIgB9AA&#10;BwAaAAUAKQA1YWNzcEFQUEwAAAAAQURCRQAAAAAAAAAAAAAAAAAAAAA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v/4n0Q&#10;SUNDX1BST0ZJTEUAAhK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f/ifRBJQ0NfUFJPRklMRQADEp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J9EElDQ19QUk9GSUxFAAQS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4n0QSUNDX1BST0ZJTEUABRL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P/ifRBJQ0NfUFJP&#10;RklMRQAGEr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J9EElDQ19QUk9GSUxFAAcS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4n0QSUNDX1BST0ZJTEUACBL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v/i&#10;fRBJQ0NfUFJPRklMRQAJE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J9EElDQ19QUk9GSUxFAAoS&#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D/4n0QSUNDX1BST0ZJTEUACxI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P/ifRBJQ0NfUFJPRklMRQAMEs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J9EElDQ19Q&#10;Uk9GSUxFAA0S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b/4n0QSUNDX1BST0ZJTEUADhK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P/ifRBJQ0NfUFJPRklMRQAPEq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J9EElDQ19QUk9GSUxFABAS/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D/4n0QSUNDX1BST0ZJTEUA&#10;ERI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iM4BJQ0NfUFJPRklMRQASEv//////////////////&#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">
              <v:shapetype id="_x0000_t202" coordsize="21600,21600" o:spt="202" path="m,l,21600r21600,l21600,xe">
                <v:stroke joinstyle="miter"/>
                <v:path gradientshapeok="t" o:connecttype="rect"/>
              </v:shapetype>
              <v:shape id="_x0000_s1035" type="#_x0000_t202" style="position:absolute;left:23012;width:36678;height:82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" fillcolor="#c2a558 [3214]" stroked="f">
                <v:textbox>
                  <w:txbxContent>
                    <w:p w14:paraId="159C862D" w14:textId="5FA1C55A" w:rsidR="005A7EDB" w:rsidRPr="00D2239D" w:rsidRDefault="005A7EDB" w:rsidP="00C87249">
                      <w:pPr>
                        <w:pStyle w:val="Title"/>
                        <w:rPr>
                          <w:szCs w:val="36"/>
                        </w:rPr>
                      </w:pPr>
                      <w:r w:rsidRPr="00D2239D">
                        <w:rPr>
                          <w:noProof/>
                          <w:szCs w:val="36"/>
                        </w:rPr>
                        <w:t>Vision &amp; Strategies Worksheet</w:t>
                      </w:r>
                      <w:r w:rsidRPr="00D2239D">
                        <w:rPr>
                          <w:noProof/>
                          <w:szCs w:val="36"/>
                        </w:rPr>
                        <w:br/>
                      </w:r>
                      <w:r w:rsidR="00D768EE" w:rsidRPr="00D2239D">
                        <w:rPr>
                          <w:noProof/>
                          <w:color w:val="FF0000"/>
                          <w:szCs w:val="36"/>
                        </w:rPr>
                        <w:t>Town Name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6"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">
                <v:imagedata r:id="rId2" o:title="Logo for Map" croptop="8813f" cropbottom="11684f" cropleft="3657f" cropright="3121f"/>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EA9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AC47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D609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B097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7CFA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EA61D2"/>
    <w:lvl w:ilvl="0">
      <w:start w:val="1"/>
      <w:numFmt w:val="bullet"/>
      <w:pStyle w:val="ListBullet4"/>
      <w:lvlText w:val="»"/>
      <w:lvlJc w:val="left"/>
      <w:pPr>
        <w:ind w:left="1800" w:hanging="360"/>
      </w:pPr>
      <w:rPr>
        <w:rFonts w:ascii="Swis721 BT" w:hAnsi="Swis721 BT" w:hint="default"/>
        <w:sz w:val="20"/>
        <w:szCs w:val="20"/>
      </w:rPr>
    </w:lvl>
  </w:abstractNum>
  <w:abstractNum w:abstractNumId="6" w15:restartNumberingAfterBreak="0">
    <w:nsid w:val="FFFFFF82"/>
    <w:multiLevelType w:val="singleLevel"/>
    <w:tmpl w:val="AA168B48"/>
    <w:lvl w:ilvl="0">
      <w:start w:val="1"/>
      <w:numFmt w:val="bullet"/>
      <w:pStyle w:val="ListBullet3"/>
      <w:lvlText w:val="○"/>
      <w:lvlJc w:val="left"/>
      <w:pPr>
        <w:ind w:left="1440" w:hanging="360"/>
      </w:pPr>
      <w:rPr>
        <w:rFonts w:ascii="Times New Roman" w:hAnsi="Times New Roman" w:cs="Times New Roman" w:hint="default"/>
        <w:sz w:val="20"/>
        <w:szCs w:val="20"/>
      </w:rPr>
    </w:lvl>
  </w:abstractNum>
  <w:abstractNum w:abstractNumId="7" w15:restartNumberingAfterBreak="0">
    <w:nsid w:val="FFFFFF83"/>
    <w:multiLevelType w:val="singleLevel"/>
    <w:tmpl w:val="47227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AC8B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B00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514F9"/>
    <w:multiLevelType w:val="hybridMultilevel"/>
    <w:tmpl w:val="8ACC5252"/>
    <w:lvl w:ilvl="0" w:tplc="99E8E1CA">
      <w:start w:val="1"/>
      <w:numFmt w:val="bullet"/>
      <w:lvlText w:val="•"/>
      <w:lvlJc w:val="left"/>
      <w:pPr>
        <w:tabs>
          <w:tab w:val="num" w:pos="720"/>
        </w:tabs>
        <w:ind w:left="720" w:hanging="360"/>
      </w:pPr>
      <w:rPr>
        <w:rFonts w:ascii="Arial" w:hAnsi="Arial" w:hint="default"/>
      </w:rPr>
    </w:lvl>
    <w:lvl w:ilvl="1" w:tplc="8E04D9C8">
      <w:numFmt w:val="bullet"/>
      <w:lvlText w:val="•"/>
      <w:lvlJc w:val="left"/>
      <w:pPr>
        <w:tabs>
          <w:tab w:val="num" w:pos="1440"/>
        </w:tabs>
        <w:ind w:left="1440" w:hanging="360"/>
      </w:pPr>
      <w:rPr>
        <w:rFonts w:ascii="Arial" w:hAnsi="Arial" w:hint="default"/>
      </w:rPr>
    </w:lvl>
    <w:lvl w:ilvl="2" w:tplc="7ACE9152">
      <w:numFmt w:val="bullet"/>
      <w:lvlText w:val="•"/>
      <w:lvlJc w:val="left"/>
      <w:pPr>
        <w:tabs>
          <w:tab w:val="num" w:pos="2160"/>
        </w:tabs>
        <w:ind w:left="2160" w:hanging="360"/>
      </w:pPr>
      <w:rPr>
        <w:rFonts w:ascii="Arial" w:hAnsi="Arial" w:hint="default"/>
      </w:rPr>
    </w:lvl>
    <w:lvl w:ilvl="3" w:tplc="6BA0432A" w:tentative="1">
      <w:start w:val="1"/>
      <w:numFmt w:val="bullet"/>
      <w:lvlText w:val="•"/>
      <w:lvlJc w:val="left"/>
      <w:pPr>
        <w:tabs>
          <w:tab w:val="num" w:pos="2880"/>
        </w:tabs>
        <w:ind w:left="2880" w:hanging="360"/>
      </w:pPr>
      <w:rPr>
        <w:rFonts w:ascii="Arial" w:hAnsi="Arial" w:hint="default"/>
      </w:rPr>
    </w:lvl>
    <w:lvl w:ilvl="4" w:tplc="F1724282" w:tentative="1">
      <w:start w:val="1"/>
      <w:numFmt w:val="bullet"/>
      <w:lvlText w:val="•"/>
      <w:lvlJc w:val="left"/>
      <w:pPr>
        <w:tabs>
          <w:tab w:val="num" w:pos="3600"/>
        </w:tabs>
        <w:ind w:left="3600" w:hanging="360"/>
      </w:pPr>
      <w:rPr>
        <w:rFonts w:ascii="Arial" w:hAnsi="Arial" w:hint="default"/>
      </w:rPr>
    </w:lvl>
    <w:lvl w:ilvl="5" w:tplc="CC8009CC" w:tentative="1">
      <w:start w:val="1"/>
      <w:numFmt w:val="bullet"/>
      <w:lvlText w:val="•"/>
      <w:lvlJc w:val="left"/>
      <w:pPr>
        <w:tabs>
          <w:tab w:val="num" w:pos="4320"/>
        </w:tabs>
        <w:ind w:left="4320" w:hanging="360"/>
      </w:pPr>
      <w:rPr>
        <w:rFonts w:ascii="Arial" w:hAnsi="Arial" w:hint="default"/>
      </w:rPr>
    </w:lvl>
    <w:lvl w:ilvl="6" w:tplc="56205DF0" w:tentative="1">
      <w:start w:val="1"/>
      <w:numFmt w:val="bullet"/>
      <w:lvlText w:val="•"/>
      <w:lvlJc w:val="left"/>
      <w:pPr>
        <w:tabs>
          <w:tab w:val="num" w:pos="5040"/>
        </w:tabs>
        <w:ind w:left="5040" w:hanging="360"/>
      </w:pPr>
      <w:rPr>
        <w:rFonts w:ascii="Arial" w:hAnsi="Arial" w:hint="default"/>
      </w:rPr>
    </w:lvl>
    <w:lvl w:ilvl="7" w:tplc="409E67EC" w:tentative="1">
      <w:start w:val="1"/>
      <w:numFmt w:val="bullet"/>
      <w:lvlText w:val="•"/>
      <w:lvlJc w:val="left"/>
      <w:pPr>
        <w:tabs>
          <w:tab w:val="num" w:pos="5760"/>
        </w:tabs>
        <w:ind w:left="5760" w:hanging="360"/>
      </w:pPr>
      <w:rPr>
        <w:rFonts w:ascii="Arial" w:hAnsi="Arial" w:hint="default"/>
      </w:rPr>
    </w:lvl>
    <w:lvl w:ilvl="8" w:tplc="21AE7B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A047B4"/>
    <w:multiLevelType w:val="hybridMultilevel"/>
    <w:tmpl w:val="ED14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543F4"/>
    <w:multiLevelType w:val="hybridMultilevel"/>
    <w:tmpl w:val="3CF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D6A1C"/>
    <w:multiLevelType w:val="hybridMultilevel"/>
    <w:tmpl w:val="E11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92CE4"/>
    <w:multiLevelType w:val="hybridMultilevel"/>
    <w:tmpl w:val="2BDC1BBC"/>
    <w:lvl w:ilvl="0" w:tplc="04090001">
      <w:start w:val="1"/>
      <w:numFmt w:val="bullet"/>
      <w:lvlText w:val=""/>
      <w:lvlJc w:val="left"/>
      <w:pPr>
        <w:ind w:left="720" w:hanging="360"/>
      </w:pPr>
      <w:rPr>
        <w:rFonts w:ascii="Symbol" w:hAnsi="Symbol" w:hint="default"/>
      </w:rPr>
    </w:lvl>
    <w:lvl w:ilvl="1" w:tplc="083084A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7361B7"/>
    <w:multiLevelType w:val="hybridMultilevel"/>
    <w:tmpl w:val="08EEC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617365"/>
    <w:multiLevelType w:val="hybridMultilevel"/>
    <w:tmpl w:val="76B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3247B"/>
    <w:multiLevelType w:val="hybridMultilevel"/>
    <w:tmpl w:val="9F62F05C"/>
    <w:lvl w:ilvl="0" w:tplc="A462C058">
      <w:start w:val="1"/>
      <w:numFmt w:val="bullet"/>
      <w:pStyle w:val="ListBullet"/>
      <w:lvlText w:val="v"/>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53BDC"/>
    <w:multiLevelType w:val="hybridMultilevel"/>
    <w:tmpl w:val="5D5AB29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4D1D1B8C"/>
    <w:multiLevelType w:val="hybridMultilevel"/>
    <w:tmpl w:val="3F145CC6"/>
    <w:lvl w:ilvl="0" w:tplc="4A2CD0EA">
      <w:start w:val="1"/>
      <w:numFmt w:val="bullet"/>
      <w:pStyle w:val="ListBullet2"/>
      <w:lvlText w:val=""/>
      <w:lvlJc w:val="left"/>
      <w:pPr>
        <w:ind w:left="108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BD03DC"/>
    <w:multiLevelType w:val="hybridMultilevel"/>
    <w:tmpl w:val="850C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51D01"/>
    <w:multiLevelType w:val="hybridMultilevel"/>
    <w:tmpl w:val="B79C7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F957C5"/>
    <w:multiLevelType w:val="hybridMultilevel"/>
    <w:tmpl w:val="B628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25271A"/>
    <w:multiLevelType w:val="hybridMultilevel"/>
    <w:tmpl w:val="80468E0E"/>
    <w:lvl w:ilvl="0" w:tplc="C4D2244A">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471A6"/>
    <w:multiLevelType w:val="hybridMultilevel"/>
    <w:tmpl w:val="9DB2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C173DE"/>
    <w:multiLevelType w:val="hybridMultilevel"/>
    <w:tmpl w:val="C5807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22131"/>
    <w:multiLevelType w:val="hybridMultilevel"/>
    <w:tmpl w:val="3316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7588C"/>
    <w:multiLevelType w:val="hybridMultilevel"/>
    <w:tmpl w:val="7C1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25"/>
  </w:num>
  <w:num w:numId="14">
    <w:abstractNumId w:val="15"/>
  </w:num>
  <w:num w:numId="15">
    <w:abstractNumId w:val="17"/>
  </w:num>
  <w:num w:numId="16">
    <w:abstractNumId w:val="14"/>
  </w:num>
  <w:num w:numId="17">
    <w:abstractNumId w:val="23"/>
  </w:num>
  <w:num w:numId="18">
    <w:abstractNumId w:val="19"/>
  </w:num>
  <w:num w:numId="19">
    <w:abstractNumId w:val="13"/>
  </w:num>
  <w:num w:numId="20">
    <w:abstractNumId w:val="22"/>
  </w:num>
  <w:num w:numId="21">
    <w:abstractNumId w:val="16"/>
  </w:num>
  <w:num w:numId="22">
    <w:abstractNumId w:val="27"/>
  </w:num>
  <w:num w:numId="23">
    <w:abstractNumId w:val="10"/>
  </w:num>
  <w:num w:numId="24">
    <w:abstractNumId w:val="24"/>
  </w:num>
  <w:num w:numId="25">
    <w:abstractNumId w:val="19"/>
  </w:num>
  <w:num w:numId="26">
    <w:abstractNumId w:val="19"/>
  </w:num>
  <w:num w:numId="27">
    <w:abstractNumId w:val="18"/>
  </w:num>
  <w:num w:numId="28">
    <w:abstractNumId w:val="20"/>
  </w:num>
  <w:num w:numId="29">
    <w:abstractNumId w:val="19"/>
  </w:num>
  <w:num w:numId="30">
    <w:abstractNumId w:val="1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W0NDM1NDa2sDSzNLBQ0lEKTi0uzszPAykwrAUAvfzhIiwAAAA="/>
  </w:docVars>
  <w:rsids>
    <w:rsidRoot w:val="00476E4E"/>
    <w:rsid w:val="00006FD8"/>
    <w:rsid w:val="00021AE9"/>
    <w:rsid w:val="0002403C"/>
    <w:rsid w:val="000306C7"/>
    <w:rsid w:val="000439A2"/>
    <w:rsid w:val="0004685B"/>
    <w:rsid w:val="0005053A"/>
    <w:rsid w:val="00051631"/>
    <w:rsid w:val="0006439A"/>
    <w:rsid w:val="00077166"/>
    <w:rsid w:val="00077C9D"/>
    <w:rsid w:val="000A3B30"/>
    <w:rsid w:val="00103610"/>
    <w:rsid w:val="0010795E"/>
    <w:rsid w:val="00113BBA"/>
    <w:rsid w:val="001164C0"/>
    <w:rsid w:val="001166E7"/>
    <w:rsid w:val="0011779A"/>
    <w:rsid w:val="00127958"/>
    <w:rsid w:val="00154F68"/>
    <w:rsid w:val="00156AC0"/>
    <w:rsid w:val="0015787E"/>
    <w:rsid w:val="001756CD"/>
    <w:rsid w:val="001829CF"/>
    <w:rsid w:val="00183421"/>
    <w:rsid w:val="00183977"/>
    <w:rsid w:val="001A3245"/>
    <w:rsid w:val="001B71D4"/>
    <w:rsid w:val="001C4DDA"/>
    <w:rsid w:val="001D43BA"/>
    <w:rsid w:val="001D7A21"/>
    <w:rsid w:val="00223312"/>
    <w:rsid w:val="002641CD"/>
    <w:rsid w:val="0027130A"/>
    <w:rsid w:val="00286671"/>
    <w:rsid w:val="0029737A"/>
    <w:rsid w:val="002F58A2"/>
    <w:rsid w:val="003073C6"/>
    <w:rsid w:val="00317246"/>
    <w:rsid w:val="003244F9"/>
    <w:rsid w:val="00337C37"/>
    <w:rsid w:val="003418B7"/>
    <w:rsid w:val="0034468E"/>
    <w:rsid w:val="00381152"/>
    <w:rsid w:val="003828D8"/>
    <w:rsid w:val="00384FBD"/>
    <w:rsid w:val="003856C7"/>
    <w:rsid w:val="00394B98"/>
    <w:rsid w:val="003A56E4"/>
    <w:rsid w:val="003B44D2"/>
    <w:rsid w:val="003B4FB3"/>
    <w:rsid w:val="003B5730"/>
    <w:rsid w:val="003C0D17"/>
    <w:rsid w:val="003D7892"/>
    <w:rsid w:val="003E46C2"/>
    <w:rsid w:val="003F442F"/>
    <w:rsid w:val="00400D2C"/>
    <w:rsid w:val="004075FF"/>
    <w:rsid w:val="00413B41"/>
    <w:rsid w:val="00425077"/>
    <w:rsid w:val="0042716A"/>
    <w:rsid w:val="00432030"/>
    <w:rsid w:val="00435E72"/>
    <w:rsid w:val="004456F1"/>
    <w:rsid w:val="004534E0"/>
    <w:rsid w:val="0047442E"/>
    <w:rsid w:val="00476E4E"/>
    <w:rsid w:val="004851F0"/>
    <w:rsid w:val="00486FD4"/>
    <w:rsid w:val="0049750A"/>
    <w:rsid w:val="004B03E7"/>
    <w:rsid w:val="004D0C61"/>
    <w:rsid w:val="004D0D29"/>
    <w:rsid w:val="004F21B8"/>
    <w:rsid w:val="00520760"/>
    <w:rsid w:val="005231B7"/>
    <w:rsid w:val="00524ED0"/>
    <w:rsid w:val="005349A8"/>
    <w:rsid w:val="00550A57"/>
    <w:rsid w:val="00564EF1"/>
    <w:rsid w:val="00574234"/>
    <w:rsid w:val="00577E70"/>
    <w:rsid w:val="00577F5E"/>
    <w:rsid w:val="005925A5"/>
    <w:rsid w:val="005A0216"/>
    <w:rsid w:val="005A29D0"/>
    <w:rsid w:val="005A7EDB"/>
    <w:rsid w:val="005B2115"/>
    <w:rsid w:val="005E2775"/>
    <w:rsid w:val="005E760A"/>
    <w:rsid w:val="005F094E"/>
    <w:rsid w:val="005F36E0"/>
    <w:rsid w:val="00602A76"/>
    <w:rsid w:val="00603EBE"/>
    <w:rsid w:val="006346A5"/>
    <w:rsid w:val="00652E17"/>
    <w:rsid w:val="00666B0F"/>
    <w:rsid w:val="00671FF1"/>
    <w:rsid w:val="00696EE0"/>
    <w:rsid w:val="00696F95"/>
    <w:rsid w:val="006B2E0A"/>
    <w:rsid w:val="006C3328"/>
    <w:rsid w:val="006C43CE"/>
    <w:rsid w:val="006E06D4"/>
    <w:rsid w:val="006E1C0F"/>
    <w:rsid w:val="006F260A"/>
    <w:rsid w:val="007043A8"/>
    <w:rsid w:val="0070443C"/>
    <w:rsid w:val="00706181"/>
    <w:rsid w:val="0070716B"/>
    <w:rsid w:val="00712617"/>
    <w:rsid w:val="007130A6"/>
    <w:rsid w:val="00771753"/>
    <w:rsid w:val="00777055"/>
    <w:rsid w:val="00780732"/>
    <w:rsid w:val="00781EEC"/>
    <w:rsid w:val="007A5F57"/>
    <w:rsid w:val="007C0A46"/>
    <w:rsid w:val="007C7BB6"/>
    <w:rsid w:val="007E4685"/>
    <w:rsid w:val="007F172A"/>
    <w:rsid w:val="007F7B06"/>
    <w:rsid w:val="00806417"/>
    <w:rsid w:val="008144D0"/>
    <w:rsid w:val="008157D4"/>
    <w:rsid w:val="00823C4B"/>
    <w:rsid w:val="00831BF1"/>
    <w:rsid w:val="00834BEC"/>
    <w:rsid w:val="00835DC4"/>
    <w:rsid w:val="00836012"/>
    <w:rsid w:val="00847F38"/>
    <w:rsid w:val="00852CF4"/>
    <w:rsid w:val="008570A8"/>
    <w:rsid w:val="00860C3D"/>
    <w:rsid w:val="008734B2"/>
    <w:rsid w:val="008A6960"/>
    <w:rsid w:val="008A6EC0"/>
    <w:rsid w:val="008C0F0B"/>
    <w:rsid w:val="008D1EF1"/>
    <w:rsid w:val="008D5F98"/>
    <w:rsid w:val="008E2EF2"/>
    <w:rsid w:val="009058BC"/>
    <w:rsid w:val="00916963"/>
    <w:rsid w:val="009212A0"/>
    <w:rsid w:val="00930620"/>
    <w:rsid w:val="00935A82"/>
    <w:rsid w:val="00936643"/>
    <w:rsid w:val="0094544B"/>
    <w:rsid w:val="00946FC4"/>
    <w:rsid w:val="009616DA"/>
    <w:rsid w:val="009667DC"/>
    <w:rsid w:val="00990542"/>
    <w:rsid w:val="0099078F"/>
    <w:rsid w:val="00990BFF"/>
    <w:rsid w:val="009B726C"/>
    <w:rsid w:val="009C79B7"/>
    <w:rsid w:val="009D63FA"/>
    <w:rsid w:val="009F5B76"/>
    <w:rsid w:val="009F67CB"/>
    <w:rsid w:val="00A136C9"/>
    <w:rsid w:val="00A36D5C"/>
    <w:rsid w:val="00A55E95"/>
    <w:rsid w:val="00A56893"/>
    <w:rsid w:val="00A62545"/>
    <w:rsid w:val="00A633E2"/>
    <w:rsid w:val="00A700F3"/>
    <w:rsid w:val="00A76D6B"/>
    <w:rsid w:val="00A97F3E"/>
    <w:rsid w:val="00AA047B"/>
    <w:rsid w:val="00AA09D5"/>
    <w:rsid w:val="00AB73DF"/>
    <w:rsid w:val="00AC2042"/>
    <w:rsid w:val="00AD7F2D"/>
    <w:rsid w:val="00AE00FC"/>
    <w:rsid w:val="00AE04DF"/>
    <w:rsid w:val="00AF7C0C"/>
    <w:rsid w:val="00B022C9"/>
    <w:rsid w:val="00B111EB"/>
    <w:rsid w:val="00B134BC"/>
    <w:rsid w:val="00B1634F"/>
    <w:rsid w:val="00B17AD0"/>
    <w:rsid w:val="00B20DD0"/>
    <w:rsid w:val="00B24560"/>
    <w:rsid w:val="00B25676"/>
    <w:rsid w:val="00B5137D"/>
    <w:rsid w:val="00B51DC4"/>
    <w:rsid w:val="00B61606"/>
    <w:rsid w:val="00B816C1"/>
    <w:rsid w:val="00B92657"/>
    <w:rsid w:val="00B954E2"/>
    <w:rsid w:val="00BA1353"/>
    <w:rsid w:val="00BA5455"/>
    <w:rsid w:val="00BA6E5F"/>
    <w:rsid w:val="00BA7FAB"/>
    <w:rsid w:val="00BB4F7B"/>
    <w:rsid w:val="00BC709B"/>
    <w:rsid w:val="00BD3BBC"/>
    <w:rsid w:val="00BD6C99"/>
    <w:rsid w:val="00BF0B73"/>
    <w:rsid w:val="00C16D86"/>
    <w:rsid w:val="00C21FC9"/>
    <w:rsid w:val="00C42DC7"/>
    <w:rsid w:val="00C46008"/>
    <w:rsid w:val="00C57B74"/>
    <w:rsid w:val="00C61616"/>
    <w:rsid w:val="00C64084"/>
    <w:rsid w:val="00C6537B"/>
    <w:rsid w:val="00C65C8B"/>
    <w:rsid w:val="00C86D84"/>
    <w:rsid w:val="00C87249"/>
    <w:rsid w:val="00C93777"/>
    <w:rsid w:val="00C9442A"/>
    <w:rsid w:val="00CB2AAF"/>
    <w:rsid w:val="00CB2B52"/>
    <w:rsid w:val="00CD4273"/>
    <w:rsid w:val="00CE01C0"/>
    <w:rsid w:val="00CE5FAF"/>
    <w:rsid w:val="00CF3AB1"/>
    <w:rsid w:val="00CF4726"/>
    <w:rsid w:val="00CF5A28"/>
    <w:rsid w:val="00D0032E"/>
    <w:rsid w:val="00D11558"/>
    <w:rsid w:val="00D14321"/>
    <w:rsid w:val="00D14D3D"/>
    <w:rsid w:val="00D2239D"/>
    <w:rsid w:val="00D228ED"/>
    <w:rsid w:val="00D25E9E"/>
    <w:rsid w:val="00D50766"/>
    <w:rsid w:val="00D50855"/>
    <w:rsid w:val="00D62CC0"/>
    <w:rsid w:val="00D768EE"/>
    <w:rsid w:val="00D7760F"/>
    <w:rsid w:val="00D81288"/>
    <w:rsid w:val="00D83C7C"/>
    <w:rsid w:val="00D96012"/>
    <w:rsid w:val="00D96C6C"/>
    <w:rsid w:val="00DA3BD7"/>
    <w:rsid w:val="00DA6615"/>
    <w:rsid w:val="00DB4D61"/>
    <w:rsid w:val="00DB4DC7"/>
    <w:rsid w:val="00DC1DD9"/>
    <w:rsid w:val="00DC5C88"/>
    <w:rsid w:val="00DC6C0C"/>
    <w:rsid w:val="00DF3FD4"/>
    <w:rsid w:val="00E03485"/>
    <w:rsid w:val="00E05B10"/>
    <w:rsid w:val="00E16537"/>
    <w:rsid w:val="00E17FDF"/>
    <w:rsid w:val="00E31BA3"/>
    <w:rsid w:val="00E3361F"/>
    <w:rsid w:val="00E525B3"/>
    <w:rsid w:val="00E55951"/>
    <w:rsid w:val="00E61ABF"/>
    <w:rsid w:val="00E74040"/>
    <w:rsid w:val="00E95420"/>
    <w:rsid w:val="00EA6403"/>
    <w:rsid w:val="00EC6257"/>
    <w:rsid w:val="00EF152D"/>
    <w:rsid w:val="00EF3DEB"/>
    <w:rsid w:val="00F021E8"/>
    <w:rsid w:val="00F06E6D"/>
    <w:rsid w:val="00F16F4A"/>
    <w:rsid w:val="00F32E3A"/>
    <w:rsid w:val="00F42634"/>
    <w:rsid w:val="00F42E19"/>
    <w:rsid w:val="00F4446A"/>
    <w:rsid w:val="00F54399"/>
    <w:rsid w:val="00F641D8"/>
    <w:rsid w:val="00F70ED7"/>
    <w:rsid w:val="00F73141"/>
    <w:rsid w:val="00F8780B"/>
    <w:rsid w:val="00F87DA3"/>
    <w:rsid w:val="00F92BD2"/>
    <w:rsid w:val="00F934C3"/>
    <w:rsid w:val="00FA09C5"/>
    <w:rsid w:val="00FA3BDA"/>
    <w:rsid w:val="00FB5F6D"/>
    <w:rsid w:val="00FC5DEB"/>
    <w:rsid w:val="00FE09F8"/>
    <w:rsid w:val="00FE4C93"/>
    <w:rsid w:val="00FF0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0D195"/>
  <w15:docId w15:val="{477EDF0B-D36A-4C57-B61A-44E4C77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C7BB6"/>
  </w:style>
  <w:style w:type="paragraph" w:styleId="Heading1">
    <w:name w:val="heading 1"/>
    <w:next w:val="BodyText"/>
    <w:link w:val="Heading1Char"/>
    <w:qFormat/>
    <w:rsid w:val="00CD4273"/>
    <w:pPr>
      <w:keepNext/>
      <w:pBdr>
        <w:top w:val="single" w:sz="24" w:space="1" w:color="AD9D81" w:themeColor="text1" w:themeTint="BF"/>
        <w:bottom w:val="single" w:sz="6" w:space="1" w:color="AD9D81" w:themeColor="text1" w:themeTint="BF"/>
      </w:pBdr>
      <w:spacing w:before="600" w:line="240" w:lineRule="auto"/>
      <w:outlineLvl w:val="0"/>
    </w:pPr>
    <w:rPr>
      <w:rFonts w:ascii="Franklin Gothic Book" w:eastAsia="Times New Roman" w:hAnsi="Franklin Gothic Book" w:cs="Arial"/>
      <w:b/>
      <w:bCs/>
      <w:color w:val="8D7C5C" w:themeColor="text1"/>
      <w:spacing w:val="20"/>
      <w:sz w:val="50"/>
      <w:szCs w:val="24"/>
    </w:rPr>
  </w:style>
  <w:style w:type="paragraph" w:styleId="Heading2">
    <w:name w:val="heading 2"/>
    <w:next w:val="BodyText"/>
    <w:link w:val="Heading2Char"/>
    <w:uiPriority w:val="9"/>
    <w:unhideWhenUsed/>
    <w:qFormat/>
    <w:rsid w:val="00CD4273"/>
    <w:pPr>
      <w:keepNext/>
      <w:spacing w:before="200" w:after="100" w:line="240" w:lineRule="auto"/>
      <w:outlineLvl w:val="1"/>
    </w:pPr>
    <w:rPr>
      <w:rFonts w:ascii="Franklin Gothic Book" w:eastAsiaTheme="majorEastAsia" w:hAnsi="Franklin Gothic Book" w:cstheme="majorBidi"/>
      <w:b/>
      <w:bCs/>
      <w:iCs/>
      <w:color w:val="8D7C5C" w:themeColor="text1"/>
      <w:sz w:val="40"/>
      <w:szCs w:val="28"/>
    </w:rPr>
  </w:style>
  <w:style w:type="paragraph" w:styleId="Heading3">
    <w:name w:val="heading 3"/>
    <w:next w:val="BodyText"/>
    <w:link w:val="Heading3Char"/>
    <w:uiPriority w:val="9"/>
    <w:unhideWhenUsed/>
    <w:qFormat/>
    <w:rsid w:val="00CD4273"/>
    <w:pPr>
      <w:keepNext/>
      <w:spacing w:before="200" w:after="100" w:line="240" w:lineRule="auto"/>
      <w:outlineLvl w:val="2"/>
    </w:pPr>
    <w:rPr>
      <w:rFonts w:ascii="Franklin Gothic Book" w:eastAsiaTheme="majorEastAsia" w:hAnsi="Franklin Gothic Book" w:cstheme="majorBidi"/>
      <w:b/>
      <w:bCs/>
      <w:color w:val="8D7C5C"/>
      <w:spacing w:val="7"/>
      <w:sz w:val="36"/>
    </w:rPr>
  </w:style>
  <w:style w:type="paragraph" w:styleId="Heading4">
    <w:name w:val="heading 4"/>
    <w:next w:val="BodyText"/>
    <w:link w:val="Heading4Char"/>
    <w:uiPriority w:val="9"/>
    <w:unhideWhenUsed/>
    <w:qFormat/>
    <w:rsid w:val="00CD4273"/>
    <w:pPr>
      <w:keepNext/>
      <w:keepLines/>
      <w:spacing w:before="200" w:after="100" w:line="240" w:lineRule="auto"/>
      <w:outlineLvl w:val="3"/>
    </w:pPr>
    <w:rPr>
      <w:rFonts w:ascii="Franklin Gothic Book" w:eastAsiaTheme="majorEastAsia" w:hAnsi="Franklin Gothic Book" w:cstheme="majorBidi"/>
      <w:bCs/>
      <w:iCs/>
      <w:color w:val="8D7C5C" w:themeColor="text1"/>
      <w:spacing w:val="7"/>
      <w:sz w:val="30"/>
      <w:u w:val="single"/>
    </w:rPr>
  </w:style>
  <w:style w:type="paragraph" w:styleId="Heading5">
    <w:name w:val="heading 5"/>
    <w:next w:val="BodyText"/>
    <w:link w:val="Heading5Char"/>
    <w:uiPriority w:val="9"/>
    <w:unhideWhenUsed/>
    <w:qFormat/>
    <w:rsid w:val="00CD4273"/>
    <w:pPr>
      <w:keepNext/>
      <w:keepLines/>
      <w:spacing w:before="200" w:after="100" w:line="240" w:lineRule="auto"/>
      <w:outlineLvl w:val="4"/>
    </w:pPr>
    <w:rPr>
      <w:rFonts w:ascii="Franklin Gothic Book" w:eastAsiaTheme="majorEastAsia" w:hAnsi="Franklin Gothic Book" w:cstheme="majorBidi"/>
      <w:i/>
      <w:color w:val="8D7C5C" w:themeColor="text1"/>
      <w:spacing w:val="5"/>
      <w:sz w:val="30"/>
    </w:rPr>
  </w:style>
  <w:style w:type="paragraph" w:styleId="Heading6">
    <w:name w:val="heading 6"/>
    <w:next w:val="BodyText"/>
    <w:link w:val="Heading6Char"/>
    <w:uiPriority w:val="9"/>
    <w:unhideWhenUsed/>
    <w:rsid w:val="0015787E"/>
    <w:pPr>
      <w:keepNext/>
      <w:keepLines/>
      <w:spacing w:before="200" w:after="100" w:line="240" w:lineRule="auto"/>
      <w:outlineLvl w:val="5"/>
    </w:pPr>
    <w:rPr>
      <w:rFonts w:ascii="Franklin Gothic Book" w:eastAsiaTheme="majorEastAsia" w:hAnsi="Franklin Gothic Book" w:cstheme="majorBidi"/>
      <w:iCs/>
      <w:color w:val="8D7C5C" w:themeColor="text1"/>
      <w:sz w:val="24"/>
    </w:rPr>
  </w:style>
  <w:style w:type="paragraph" w:styleId="Heading7">
    <w:name w:val="heading 7"/>
    <w:next w:val="BodyText"/>
    <w:link w:val="Heading7Char"/>
    <w:uiPriority w:val="9"/>
    <w:unhideWhenUsed/>
    <w:rsid w:val="0015787E"/>
    <w:pPr>
      <w:keepNext/>
      <w:keepLines/>
      <w:spacing w:before="200" w:after="100" w:line="240" w:lineRule="auto"/>
      <w:outlineLvl w:val="6"/>
    </w:pPr>
    <w:rPr>
      <w:rFonts w:ascii="Franklin Gothic Book" w:eastAsiaTheme="majorEastAsia" w:hAnsi="Franklin Gothic Book" w:cstheme="majorBidi"/>
      <w:iCs/>
      <w:color w:val="8D7C5C" w:themeColor="text1"/>
      <w:sz w:val="24"/>
      <w:u w:val="single"/>
    </w:rPr>
  </w:style>
  <w:style w:type="paragraph" w:styleId="Heading8">
    <w:name w:val="heading 8"/>
    <w:next w:val="BodyText"/>
    <w:link w:val="Heading8Char"/>
    <w:uiPriority w:val="9"/>
    <w:unhideWhenUsed/>
    <w:rsid w:val="0015787E"/>
    <w:pPr>
      <w:keepNext/>
      <w:keepLines/>
      <w:spacing w:before="200" w:after="0"/>
      <w:outlineLvl w:val="7"/>
    </w:pPr>
    <w:rPr>
      <w:rFonts w:ascii="Franklin Gothic Book" w:eastAsiaTheme="majorEastAsia" w:hAnsi="Franklin Gothic Book" w:cstheme="majorBidi"/>
      <w:i/>
      <w:color w:val="8D7C5C" w:themeColor="text1"/>
      <w:sz w:val="24"/>
      <w:szCs w:val="20"/>
    </w:rPr>
  </w:style>
  <w:style w:type="paragraph" w:styleId="Heading9">
    <w:name w:val="heading 9"/>
    <w:basedOn w:val="Normal"/>
    <w:next w:val="Normal"/>
    <w:link w:val="Heading9Char"/>
    <w:uiPriority w:val="9"/>
    <w:semiHidden/>
    <w:unhideWhenUsed/>
    <w:rsid w:val="0015787E"/>
    <w:pPr>
      <w:keepNext/>
      <w:keepLines/>
      <w:spacing w:before="40" w:after="0"/>
      <w:outlineLvl w:val="8"/>
    </w:pPr>
    <w:rPr>
      <w:rFonts w:ascii="Franklin Gothic Book" w:eastAsiaTheme="majorEastAsia" w:hAnsi="Franklin Gothic Book" w:cstheme="majorBidi"/>
      <w:iCs/>
      <w:color w:val="A2917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D0D29"/>
    <w:pPr>
      <w:spacing w:after="0" w:line="240" w:lineRule="auto"/>
      <w:jc w:val="right"/>
    </w:pPr>
    <w:rPr>
      <w:rFonts w:ascii="Arial" w:hAnsi="Arial"/>
      <w:sz w:val="20"/>
    </w:rPr>
  </w:style>
  <w:style w:type="character" w:customStyle="1" w:styleId="HeaderChar">
    <w:name w:val="Header Char"/>
    <w:basedOn w:val="DefaultParagraphFont"/>
    <w:link w:val="Header"/>
    <w:uiPriority w:val="99"/>
    <w:rsid w:val="004D0D29"/>
    <w:rPr>
      <w:rFonts w:ascii="Arial" w:hAnsi="Arial"/>
      <w:sz w:val="20"/>
    </w:rPr>
  </w:style>
  <w:style w:type="paragraph" w:styleId="Footer">
    <w:name w:val="footer"/>
    <w:link w:val="FooterChar"/>
    <w:uiPriority w:val="99"/>
    <w:unhideWhenUsed/>
    <w:rsid w:val="00C21FC9"/>
    <w:pPr>
      <w:pBdr>
        <w:top w:val="single" w:sz="12" w:space="1" w:color="A1AAD3" w:themeColor="accent3" w:themeTint="99"/>
      </w:pBdr>
      <w:tabs>
        <w:tab w:val="right" w:pos="9360"/>
      </w:tabs>
      <w:spacing w:after="0" w:line="240" w:lineRule="auto"/>
      <w:jc w:val="right"/>
    </w:pPr>
    <w:rPr>
      <w:rFonts w:ascii="Franklin Gothic Book" w:hAnsi="Franklin Gothic Book"/>
      <w:caps/>
      <w:color w:val="6473B7" w:themeColor="accent3"/>
      <w:sz w:val="20"/>
    </w:rPr>
  </w:style>
  <w:style w:type="character" w:customStyle="1" w:styleId="FooterChar">
    <w:name w:val="Footer Char"/>
    <w:basedOn w:val="DefaultParagraphFont"/>
    <w:link w:val="Footer"/>
    <w:uiPriority w:val="99"/>
    <w:rsid w:val="00C21FC9"/>
    <w:rPr>
      <w:rFonts w:ascii="Franklin Gothic Book" w:hAnsi="Franklin Gothic Book"/>
      <w:caps/>
      <w:color w:val="6473B7" w:themeColor="accent3"/>
      <w:sz w:val="20"/>
    </w:rPr>
  </w:style>
  <w:style w:type="paragraph" w:styleId="BalloonText">
    <w:name w:val="Balloon Text"/>
    <w:basedOn w:val="Normal"/>
    <w:link w:val="BalloonTextChar"/>
    <w:uiPriority w:val="99"/>
    <w:semiHidden/>
    <w:unhideWhenUsed/>
    <w:rsid w:val="00B25676"/>
    <w:rPr>
      <w:rFonts w:ascii="Tahoma" w:hAnsi="Tahoma" w:cs="Tahoma"/>
      <w:sz w:val="16"/>
      <w:szCs w:val="16"/>
    </w:rPr>
  </w:style>
  <w:style w:type="character" w:customStyle="1" w:styleId="BalloonTextChar">
    <w:name w:val="Balloon Text Char"/>
    <w:basedOn w:val="DefaultParagraphFont"/>
    <w:link w:val="BalloonText"/>
    <w:uiPriority w:val="99"/>
    <w:semiHidden/>
    <w:rsid w:val="00B25676"/>
    <w:rPr>
      <w:rFonts w:ascii="Tahoma" w:hAnsi="Tahoma" w:cs="Tahoma"/>
      <w:sz w:val="16"/>
      <w:szCs w:val="16"/>
    </w:rPr>
  </w:style>
  <w:style w:type="paragraph" w:styleId="Date">
    <w:name w:val="Date"/>
    <w:basedOn w:val="BodyText"/>
    <w:next w:val="Normal"/>
    <w:link w:val="DateChar"/>
    <w:uiPriority w:val="99"/>
    <w:unhideWhenUsed/>
    <w:rsid w:val="00852CF4"/>
  </w:style>
  <w:style w:type="character" w:customStyle="1" w:styleId="DateChar">
    <w:name w:val="Date Char"/>
    <w:basedOn w:val="DefaultParagraphFont"/>
    <w:link w:val="Date"/>
    <w:uiPriority w:val="99"/>
    <w:rsid w:val="00852CF4"/>
    <w:rPr>
      <w:rFonts w:ascii="Arial" w:hAnsi="Arial" w:cs="Arial"/>
    </w:rPr>
  </w:style>
  <w:style w:type="character" w:styleId="Strong">
    <w:name w:val="Strong"/>
    <w:basedOn w:val="DefaultParagraphFont"/>
    <w:uiPriority w:val="22"/>
    <w:qFormat/>
    <w:rsid w:val="00DC5C88"/>
    <w:rPr>
      <w:b/>
      <w:bCs/>
    </w:rPr>
  </w:style>
  <w:style w:type="character" w:styleId="Emphasis">
    <w:name w:val="Emphasis"/>
    <w:basedOn w:val="DefaultParagraphFont"/>
    <w:qFormat/>
    <w:rsid w:val="00DC5C88"/>
    <w:rPr>
      <w:i/>
      <w:iCs/>
    </w:rPr>
  </w:style>
  <w:style w:type="character" w:customStyle="1" w:styleId="Heading9Char">
    <w:name w:val="Heading 9 Char"/>
    <w:basedOn w:val="DefaultParagraphFont"/>
    <w:link w:val="Heading9"/>
    <w:uiPriority w:val="9"/>
    <w:semiHidden/>
    <w:rsid w:val="0015787E"/>
    <w:rPr>
      <w:rFonts w:ascii="Franklin Gothic Book" w:eastAsiaTheme="majorEastAsia" w:hAnsi="Franklin Gothic Book" w:cstheme="majorBidi"/>
      <w:iCs/>
      <w:color w:val="A29171" w:themeColor="text1" w:themeTint="D8"/>
      <w:szCs w:val="21"/>
    </w:rPr>
  </w:style>
  <w:style w:type="paragraph" w:styleId="Salutation">
    <w:name w:val="Salutation"/>
    <w:basedOn w:val="BodyText"/>
    <w:next w:val="BodyText"/>
    <w:link w:val="SalutationChar"/>
    <w:uiPriority w:val="99"/>
    <w:unhideWhenUsed/>
    <w:rsid w:val="00852CF4"/>
    <w:pPr>
      <w:spacing w:before="200"/>
    </w:pPr>
  </w:style>
  <w:style w:type="character" w:customStyle="1" w:styleId="SalutationChar">
    <w:name w:val="Salutation Char"/>
    <w:basedOn w:val="DefaultParagraphFont"/>
    <w:link w:val="Salutation"/>
    <w:uiPriority w:val="99"/>
    <w:rsid w:val="00852CF4"/>
    <w:rPr>
      <w:rFonts w:ascii="Arial" w:hAnsi="Arial" w:cs="Arial"/>
    </w:rPr>
  </w:style>
  <w:style w:type="character" w:customStyle="1" w:styleId="Heading4Char">
    <w:name w:val="Heading 4 Char"/>
    <w:basedOn w:val="DefaultParagraphFont"/>
    <w:link w:val="Heading4"/>
    <w:uiPriority w:val="9"/>
    <w:rsid w:val="00CD4273"/>
    <w:rPr>
      <w:rFonts w:ascii="Franklin Gothic Book" w:eastAsiaTheme="majorEastAsia" w:hAnsi="Franklin Gothic Book" w:cstheme="majorBidi"/>
      <w:bCs/>
      <w:iCs/>
      <w:color w:val="8D7C5C" w:themeColor="text1"/>
      <w:spacing w:val="7"/>
      <w:sz w:val="30"/>
      <w:u w:val="single"/>
    </w:rPr>
  </w:style>
  <w:style w:type="character" w:customStyle="1" w:styleId="Heading5Char">
    <w:name w:val="Heading 5 Char"/>
    <w:basedOn w:val="DefaultParagraphFont"/>
    <w:link w:val="Heading5"/>
    <w:uiPriority w:val="9"/>
    <w:rsid w:val="00CD4273"/>
    <w:rPr>
      <w:rFonts w:ascii="Franklin Gothic Book" w:eastAsiaTheme="majorEastAsia" w:hAnsi="Franklin Gothic Book" w:cstheme="majorBidi"/>
      <w:i/>
      <w:color w:val="8D7C5C" w:themeColor="text1"/>
      <w:spacing w:val="5"/>
      <w:sz w:val="30"/>
    </w:rPr>
  </w:style>
  <w:style w:type="character" w:customStyle="1" w:styleId="Heading6Char">
    <w:name w:val="Heading 6 Char"/>
    <w:basedOn w:val="DefaultParagraphFont"/>
    <w:link w:val="Heading6"/>
    <w:uiPriority w:val="9"/>
    <w:rsid w:val="0015787E"/>
    <w:rPr>
      <w:rFonts w:ascii="Franklin Gothic Book" w:eastAsiaTheme="majorEastAsia" w:hAnsi="Franklin Gothic Book" w:cstheme="majorBidi"/>
      <w:iCs/>
      <w:color w:val="8D7C5C" w:themeColor="text1"/>
      <w:sz w:val="24"/>
    </w:rPr>
  </w:style>
  <w:style w:type="character" w:customStyle="1" w:styleId="Heading7Char">
    <w:name w:val="Heading 7 Char"/>
    <w:basedOn w:val="DefaultParagraphFont"/>
    <w:link w:val="Heading7"/>
    <w:uiPriority w:val="9"/>
    <w:rsid w:val="0015787E"/>
    <w:rPr>
      <w:rFonts w:ascii="Franklin Gothic Book" w:eastAsiaTheme="majorEastAsia" w:hAnsi="Franklin Gothic Book" w:cstheme="majorBidi"/>
      <w:iCs/>
      <w:color w:val="8D7C5C" w:themeColor="text1"/>
      <w:sz w:val="24"/>
      <w:u w:val="single"/>
    </w:rPr>
  </w:style>
  <w:style w:type="character" w:customStyle="1" w:styleId="Heading8Char">
    <w:name w:val="Heading 8 Char"/>
    <w:basedOn w:val="DefaultParagraphFont"/>
    <w:link w:val="Heading8"/>
    <w:uiPriority w:val="9"/>
    <w:rsid w:val="0015787E"/>
    <w:rPr>
      <w:rFonts w:ascii="Franklin Gothic Book" w:eastAsiaTheme="majorEastAsia" w:hAnsi="Franklin Gothic Book" w:cstheme="majorBidi"/>
      <w:i/>
      <w:color w:val="8D7C5C" w:themeColor="text1"/>
      <w:sz w:val="24"/>
      <w:szCs w:val="20"/>
    </w:rPr>
  </w:style>
  <w:style w:type="paragraph" w:styleId="ListNumber">
    <w:name w:val="List Number"/>
    <w:basedOn w:val="BodyText"/>
    <w:uiPriority w:val="99"/>
    <w:unhideWhenUsed/>
    <w:rsid w:val="00780732"/>
    <w:pPr>
      <w:numPr>
        <w:numId w:val="6"/>
      </w:numPr>
      <w:ind w:left="720"/>
    </w:pPr>
  </w:style>
  <w:style w:type="character" w:styleId="Hyperlink">
    <w:name w:val="Hyperlink"/>
    <w:basedOn w:val="DefaultParagraphFont"/>
    <w:uiPriority w:val="99"/>
    <w:unhideWhenUsed/>
    <w:rsid w:val="006346A5"/>
    <w:rPr>
      <w:color w:val="0000FF" w:themeColor="hyperlink"/>
      <w:u w:val="single"/>
    </w:rPr>
  </w:style>
  <w:style w:type="paragraph" w:styleId="BodyText">
    <w:name w:val="Body Text"/>
    <w:link w:val="BodyTextChar"/>
    <w:qFormat/>
    <w:rsid w:val="00F87DA3"/>
    <w:pPr>
      <w:spacing w:line="300" w:lineRule="atLeast"/>
    </w:pPr>
    <w:rPr>
      <w:rFonts w:ascii="Arial Nova Light" w:hAnsi="Arial Nova Light" w:cs="Arial"/>
    </w:rPr>
  </w:style>
  <w:style w:type="character" w:customStyle="1" w:styleId="BodyTextChar">
    <w:name w:val="Body Text Char"/>
    <w:basedOn w:val="DefaultParagraphFont"/>
    <w:link w:val="BodyText"/>
    <w:rsid w:val="00F87DA3"/>
    <w:rPr>
      <w:rFonts w:ascii="Arial Nova Light" w:hAnsi="Arial Nova Light" w:cs="Arial"/>
    </w:rPr>
  </w:style>
  <w:style w:type="paragraph" w:styleId="ListBullet">
    <w:name w:val="List Bullet"/>
    <w:basedOn w:val="BodyText"/>
    <w:uiPriority w:val="99"/>
    <w:unhideWhenUsed/>
    <w:qFormat/>
    <w:rsid w:val="003856C7"/>
    <w:pPr>
      <w:numPr>
        <w:numId w:val="15"/>
      </w:numPr>
      <w:spacing w:after="100"/>
    </w:pPr>
  </w:style>
  <w:style w:type="character" w:styleId="IntenseEmphasis">
    <w:name w:val="Intense Emphasis"/>
    <w:uiPriority w:val="21"/>
    <w:qFormat/>
    <w:rsid w:val="005E2775"/>
    <w:rPr>
      <w:b/>
      <w:bCs/>
      <w:i/>
      <w:iCs/>
      <w:color w:val="auto"/>
    </w:rPr>
  </w:style>
  <w:style w:type="paragraph" w:styleId="ListBullet2">
    <w:name w:val="List Bullet 2"/>
    <w:basedOn w:val="ListBullet"/>
    <w:uiPriority w:val="99"/>
    <w:unhideWhenUsed/>
    <w:qFormat/>
    <w:rsid w:val="003856C7"/>
    <w:pPr>
      <w:numPr>
        <w:numId w:val="18"/>
      </w:numPr>
    </w:pPr>
  </w:style>
  <w:style w:type="character" w:customStyle="1" w:styleId="Heading1Char">
    <w:name w:val="Heading 1 Char"/>
    <w:basedOn w:val="DefaultParagraphFont"/>
    <w:link w:val="Heading1"/>
    <w:rsid w:val="00CD4273"/>
    <w:rPr>
      <w:rFonts w:ascii="Franklin Gothic Book" w:eastAsia="Times New Roman" w:hAnsi="Franklin Gothic Book" w:cs="Arial"/>
      <w:b/>
      <w:bCs/>
      <w:color w:val="8D7C5C" w:themeColor="text1"/>
      <w:spacing w:val="20"/>
      <w:sz w:val="50"/>
      <w:szCs w:val="24"/>
    </w:rPr>
  </w:style>
  <w:style w:type="character" w:customStyle="1" w:styleId="Heading2Char">
    <w:name w:val="Heading 2 Char"/>
    <w:basedOn w:val="DefaultParagraphFont"/>
    <w:link w:val="Heading2"/>
    <w:uiPriority w:val="9"/>
    <w:rsid w:val="00CD4273"/>
    <w:rPr>
      <w:rFonts w:ascii="Franklin Gothic Book" w:eastAsiaTheme="majorEastAsia" w:hAnsi="Franklin Gothic Book" w:cstheme="majorBidi"/>
      <w:b/>
      <w:bCs/>
      <w:iCs/>
      <w:color w:val="8D7C5C" w:themeColor="text1"/>
      <w:sz w:val="40"/>
      <w:szCs w:val="28"/>
    </w:rPr>
  </w:style>
  <w:style w:type="character" w:customStyle="1" w:styleId="Heading3Char">
    <w:name w:val="Heading 3 Char"/>
    <w:basedOn w:val="DefaultParagraphFont"/>
    <w:link w:val="Heading3"/>
    <w:uiPriority w:val="9"/>
    <w:rsid w:val="00CD4273"/>
    <w:rPr>
      <w:rFonts w:ascii="Franklin Gothic Book" w:eastAsiaTheme="majorEastAsia" w:hAnsi="Franklin Gothic Book" w:cstheme="majorBidi"/>
      <w:b/>
      <w:bCs/>
      <w:color w:val="8D7C5C"/>
      <w:spacing w:val="7"/>
      <w:sz w:val="36"/>
    </w:rPr>
  </w:style>
  <w:style w:type="paragraph" w:styleId="ListParagraph">
    <w:name w:val="List Paragraph"/>
    <w:basedOn w:val="Normal"/>
    <w:uiPriority w:val="34"/>
    <w:rsid w:val="009B726C"/>
    <w:pPr>
      <w:ind w:left="720"/>
      <w:contextualSpacing/>
    </w:pPr>
  </w:style>
  <w:style w:type="character" w:styleId="FollowedHyperlink">
    <w:name w:val="FollowedHyperlink"/>
    <w:basedOn w:val="DefaultParagraphFont"/>
    <w:uiPriority w:val="99"/>
    <w:semiHidden/>
    <w:unhideWhenUsed/>
    <w:rsid w:val="00DA6615"/>
    <w:rPr>
      <w:color w:val="800080" w:themeColor="followedHyperlink"/>
      <w:u w:val="single"/>
    </w:rPr>
  </w:style>
  <w:style w:type="paragraph" w:styleId="Title">
    <w:name w:val="Title"/>
    <w:next w:val="Normal"/>
    <w:link w:val="TitleChar"/>
    <w:uiPriority w:val="10"/>
    <w:rsid w:val="00C21FC9"/>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C21FC9"/>
    <w:rPr>
      <w:rFonts w:ascii="Franklin Gothic Book" w:eastAsiaTheme="majorEastAsia" w:hAnsi="Franklin Gothic Book" w:cstheme="majorBidi"/>
      <w:caps/>
      <w:color w:val="FFFFFF"/>
      <w:spacing w:val="10"/>
      <w:kern w:val="28"/>
      <w:sz w:val="36"/>
      <w:szCs w:val="56"/>
    </w:rPr>
  </w:style>
  <w:style w:type="character" w:styleId="PageNumber">
    <w:name w:val="page number"/>
    <w:basedOn w:val="DefaultParagraphFont"/>
    <w:uiPriority w:val="99"/>
    <w:unhideWhenUsed/>
    <w:rsid w:val="007F172A"/>
    <w:rPr>
      <w:color w:val="4D4D4D"/>
      <w:sz w:val="18"/>
    </w:rPr>
  </w:style>
  <w:style w:type="paragraph" w:styleId="ListBullet3">
    <w:name w:val="List Bullet 3"/>
    <w:basedOn w:val="BodyText"/>
    <w:uiPriority w:val="99"/>
    <w:unhideWhenUsed/>
    <w:qFormat/>
    <w:rsid w:val="003856C7"/>
    <w:pPr>
      <w:numPr>
        <w:numId w:val="3"/>
      </w:numPr>
      <w:tabs>
        <w:tab w:val="left" w:pos="1440"/>
      </w:tabs>
      <w:spacing w:after="100"/>
    </w:pPr>
  </w:style>
  <w:style w:type="paragraph" w:styleId="ListBullet4">
    <w:name w:val="List Bullet 4"/>
    <w:basedOn w:val="BodyText"/>
    <w:uiPriority w:val="99"/>
    <w:unhideWhenUsed/>
    <w:rsid w:val="003856C7"/>
    <w:pPr>
      <w:numPr>
        <w:numId w:val="4"/>
      </w:numPr>
      <w:spacing w:after="100"/>
    </w:pPr>
  </w:style>
  <w:style w:type="table" w:styleId="TableGrid">
    <w:name w:val="Table Grid"/>
    <w:basedOn w:val="TableNormal"/>
    <w:uiPriority w:val="39"/>
    <w:rsid w:val="007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aliases w:val="VT Town Table"/>
    <w:basedOn w:val="GridTable5Dark-Accent5"/>
    <w:uiPriority w:val="49"/>
    <w:rsid w:val="007C7BB6"/>
    <w:rPr>
      <w:rFonts w:ascii="Arial Nova Light" w:hAnsi="Arial Nova Light"/>
      <w:sz w:val="20"/>
      <w:szCs w:val="20"/>
    </w:rPr>
    <w:tblPr>
      <w:tblBorders>
        <w:top w:val="single" w:sz="4" w:space="0" w:color="77BACC" w:themeColor="accent5" w:themeTint="99"/>
        <w:left w:val="single" w:sz="4" w:space="0" w:color="77BACC" w:themeColor="accent5" w:themeTint="99"/>
        <w:bottom w:val="single" w:sz="4" w:space="0" w:color="77BACC" w:themeColor="accent5" w:themeTint="99"/>
        <w:right w:val="single" w:sz="4" w:space="0" w:color="77BACC" w:themeColor="accent5" w:themeTint="99"/>
        <w:insideH w:val="single" w:sz="4" w:space="0" w:color="77BACC" w:themeColor="accent5" w:themeTint="99"/>
        <w:insideV w:val="single" w:sz="4" w:space="0" w:color="77BACC" w:themeColor="accent5" w:themeTint="99"/>
      </w:tblBorders>
      <w:tblCellMar>
        <w:top w:w="29" w:type="dxa"/>
        <w:left w:w="58" w:type="dxa"/>
        <w:bottom w:w="29" w:type="dxa"/>
        <w:right w:w="58" w:type="dxa"/>
      </w:tblCellMar>
    </w:tblPr>
    <w:tcPr>
      <w:shd w:val="clear" w:color="auto" w:fill="D1E8EE" w:themeFill="accent5" w:themeFillTint="33"/>
      <w:vAlign w:val="center"/>
    </w:tcPr>
    <w:tblStylePr w:type="firstRow">
      <w:rPr>
        <w:b/>
        <w:bCs/>
        <w:color w:val="77774B" w:themeColor="background1"/>
      </w:rPr>
      <w:tblPr/>
      <w:tcPr>
        <w:tcBorders>
          <w:top w:val="single" w:sz="4" w:space="0" w:color="367E92" w:themeColor="accent5"/>
          <w:left w:val="single" w:sz="4" w:space="0" w:color="367E92" w:themeColor="accent5"/>
          <w:bottom w:val="single" w:sz="4" w:space="0" w:color="367E92" w:themeColor="accent5"/>
          <w:right w:val="single" w:sz="4" w:space="0" w:color="367E92" w:themeColor="accent5"/>
          <w:insideH w:val="nil"/>
          <w:insideV w:val="nil"/>
        </w:tcBorders>
        <w:shd w:val="clear" w:color="auto" w:fill="367E92" w:themeFill="accent5"/>
      </w:tcPr>
    </w:tblStylePr>
    <w:tblStylePr w:type="lastRow">
      <w:rPr>
        <w:b/>
        <w:bCs/>
        <w:color w:val="77774B" w:themeColor="background1"/>
      </w:rPr>
      <w:tblPr/>
      <w:tcPr>
        <w:tcBorders>
          <w:top w:val="double" w:sz="4" w:space="0" w:color="367E92" w:themeColor="accent5"/>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D1E8EE" w:themeFill="accent5" w:themeFillTint="33"/>
      </w:tcPr>
    </w:tblStylePr>
    <w:tblStylePr w:type="band1Horz">
      <w:tblPr/>
      <w:tcPr>
        <w:shd w:val="clear" w:color="auto" w:fill="D1E8EE" w:themeFill="accent5" w:themeFillTint="33"/>
      </w:tcPr>
    </w:tblStylePr>
  </w:style>
  <w:style w:type="table" w:customStyle="1" w:styleId="Style1">
    <w:name w:val="Style1"/>
    <w:basedOn w:val="GridTable5Dark-Accent5"/>
    <w:uiPriority w:val="99"/>
    <w:rsid w:val="007C7BB6"/>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rPr>
        <w:rFonts w:ascii="Arial Nova Light" w:hAnsi="Arial Nova Light"/>
        <w:sz w:val="18"/>
      </w:rPr>
      <w:tblPr/>
      <w:tcPr>
        <w:tcBorders>
          <w:top w:val="nil"/>
          <w:left w:val="nil"/>
          <w:bottom w:val="nil"/>
          <w:right w:val="nil"/>
          <w:insideH w:val="nil"/>
          <w:insideV w:val="nil"/>
        </w:tcBorders>
        <w:shd w:val="clear" w:color="auto" w:fill="A4D0DD" w:themeFill="accent5" w:themeFillTint="66"/>
      </w:tcPr>
    </w:tblStylePr>
    <w:tblStylePr w:type="band1Horz">
      <w:tblPr/>
      <w:tcPr>
        <w:shd w:val="clear" w:color="auto" w:fill="A4D0DD" w:themeFill="accent5" w:themeFillTint="66"/>
      </w:tcPr>
    </w:tblStylePr>
  </w:style>
  <w:style w:type="paragraph" w:customStyle="1" w:styleId="TableCell">
    <w:name w:val="Table Cell"/>
    <w:rsid w:val="007C7BB6"/>
    <w:pPr>
      <w:spacing w:after="0" w:line="240" w:lineRule="auto"/>
    </w:pPr>
    <w:rPr>
      <w:rFonts w:ascii="Arial Nova Light" w:hAnsi="Arial Nova Light" w:cs="Arial"/>
      <w:bCs/>
      <w:sz w:val="18"/>
    </w:rPr>
  </w:style>
  <w:style w:type="paragraph" w:customStyle="1" w:styleId="TableColumnHeader">
    <w:name w:val="Table Column Header"/>
    <w:basedOn w:val="TableCell"/>
    <w:rsid w:val="00CF4726"/>
    <w:pPr>
      <w:jc w:val="center"/>
    </w:pPr>
    <w:rPr>
      <w:b/>
      <w:bCs w:val="0"/>
    </w:rPr>
  </w:style>
  <w:style w:type="table" w:styleId="GridTable5Dark-Accent5">
    <w:name w:val="Grid Table 5 Dark Accent 5"/>
    <w:basedOn w:val="TableNormal"/>
    <w:uiPriority w:val="50"/>
    <w:rsid w:val="007C7BB6"/>
    <w:pPr>
      <w:spacing w:after="0" w:line="240" w:lineRule="auto"/>
    </w:pPr>
    <w:tblPr>
      <w:tblStyleRowBandSize w:val="1"/>
      <w:tblStyleColBandSize w:val="1"/>
      <w:tblBorders>
        <w:top w:val="single" w:sz="4" w:space="0" w:color="77774B" w:themeColor="background1"/>
        <w:left w:val="single" w:sz="4" w:space="0" w:color="77774B" w:themeColor="background1"/>
        <w:bottom w:val="single" w:sz="4" w:space="0" w:color="77774B" w:themeColor="background1"/>
        <w:right w:val="single" w:sz="4" w:space="0" w:color="77774B" w:themeColor="background1"/>
        <w:insideH w:val="single" w:sz="4" w:space="0" w:color="77774B" w:themeColor="background1"/>
        <w:insideV w:val="single" w:sz="4" w:space="0" w:color="77774B" w:themeColor="background1"/>
      </w:tblBorders>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A4D0DD" w:themeFill="accent5" w:themeFillTint="66"/>
      </w:tcPr>
    </w:tblStylePr>
    <w:tblStylePr w:type="band1Horz">
      <w:tblPr/>
      <w:tcPr>
        <w:shd w:val="clear" w:color="auto" w:fill="A4D0DD" w:themeFill="accent5" w:themeFillTint="66"/>
      </w:tcPr>
    </w:tblStylePr>
  </w:style>
  <w:style w:type="table" w:styleId="GridTable1Light-Accent5">
    <w:name w:val="Grid Table 1 Light Accent 5"/>
    <w:basedOn w:val="TableNormal"/>
    <w:uiPriority w:val="46"/>
    <w:rsid w:val="00CF4726"/>
    <w:pPr>
      <w:spacing w:after="0" w:line="240" w:lineRule="auto"/>
    </w:pPr>
    <w:tblPr>
      <w:tblStyleRowBandSize w:val="1"/>
      <w:tblStyleColBandSize w:val="1"/>
      <w:tblBorders>
        <w:top w:val="single" w:sz="4" w:space="0" w:color="A4D0DD" w:themeColor="accent5" w:themeTint="66"/>
        <w:left w:val="single" w:sz="4" w:space="0" w:color="A4D0DD" w:themeColor="accent5" w:themeTint="66"/>
        <w:bottom w:val="single" w:sz="4" w:space="0" w:color="A4D0DD" w:themeColor="accent5" w:themeTint="66"/>
        <w:right w:val="single" w:sz="4" w:space="0" w:color="A4D0DD" w:themeColor="accent5" w:themeTint="66"/>
        <w:insideH w:val="single" w:sz="4" w:space="0" w:color="A4D0DD" w:themeColor="accent5" w:themeTint="66"/>
        <w:insideV w:val="single" w:sz="4" w:space="0" w:color="A4D0DD" w:themeColor="accent5" w:themeTint="66"/>
      </w:tblBorders>
    </w:tblPr>
    <w:tblStylePr w:type="firstRow">
      <w:rPr>
        <w:b/>
        <w:bCs/>
      </w:rPr>
      <w:tblPr/>
      <w:tcPr>
        <w:tcBorders>
          <w:bottom w:val="single" w:sz="12" w:space="0" w:color="77BACC" w:themeColor="accent5" w:themeTint="99"/>
        </w:tcBorders>
      </w:tcPr>
    </w:tblStylePr>
    <w:tblStylePr w:type="lastRow">
      <w:rPr>
        <w:b/>
        <w:bCs/>
      </w:rPr>
      <w:tblPr/>
      <w:tcPr>
        <w:tcBorders>
          <w:top w:val="double" w:sz="2" w:space="0" w:color="77BACC"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1653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1D43BA"/>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CommentReference">
    <w:name w:val="annotation reference"/>
    <w:basedOn w:val="DefaultParagraphFont"/>
    <w:uiPriority w:val="99"/>
    <w:semiHidden/>
    <w:unhideWhenUsed/>
    <w:rsid w:val="00F4446A"/>
    <w:rPr>
      <w:sz w:val="16"/>
      <w:szCs w:val="16"/>
    </w:rPr>
  </w:style>
  <w:style w:type="paragraph" w:styleId="CommentText">
    <w:name w:val="annotation text"/>
    <w:basedOn w:val="Normal"/>
    <w:link w:val="CommentTextChar"/>
    <w:uiPriority w:val="99"/>
    <w:semiHidden/>
    <w:unhideWhenUsed/>
    <w:rsid w:val="00F4446A"/>
    <w:pPr>
      <w:spacing w:line="240" w:lineRule="auto"/>
    </w:pPr>
    <w:rPr>
      <w:sz w:val="20"/>
      <w:szCs w:val="20"/>
    </w:rPr>
  </w:style>
  <w:style w:type="character" w:customStyle="1" w:styleId="CommentTextChar">
    <w:name w:val="Comment Text Char"/>
    <w:basedOn w:val="DefaultParagraphFont"/>
    <w:link w:val="CommentText"/>
    <w:uiPriority w:val="99"/>
    <w:semiHidden/>
    <w:rsid w:val="00F4446A"/>
    <w:rPr>
      <w:sz w:val="20"/>
      <w:szCs w:val="20"/>
    </w:rPr>
  </w:style>
  <w:style w:type="paragraph" w:styleId="CommentSubject">
    <w:name w:val="annotation subject"/>
    <w:basedOn w:val="CommentText"/>
    <w:next w:val="CommentText"/>
    <w:link w:val="CommentSubjectChar"/>
    <w:uiPriority w:val="99"/>
    <w:semiHidden/>
    <w:unhideWhenUsed/>
    <w:rsid w:val="00F4446A"/>
    <w:rPr>
      <w:b/>
      <w:bCs/>
    </w:rPr>
  </w:style>
  <w:style w:type="character" w:customStyle="1" w:styleId="CommentSubjectChar">
    <w:name w:val="Comment Subject Char"/>
    <w:basedOn w:val="CommentTextChar"/>
    <w:link w:val="CommentSubject"/>
    <w:uiPriority w:val="99"/>
    <w:semiHidden/>
    <w:rsid w:val="00F4446A"/>
    <w:rPr>
      <w:b/>
      <w:bCs/>
      <w:sz w:val="20"/>
      <w:szCs w:val="20"/>
    </w:rPr>
  </w:style>
  <w:style w:type="paragraph" w:customStyle="1" w:styleId="msonormal0">
    <w:name w:val="msonormal"/>
    <w:basedOn w:val="Normal"/>
    <w:rsid w:val="00B926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92657"/>
    <w:pPr>
      <w:spacing w:before="100" w:beforeAutospacing="1" w:after="100" w:afterAutospacing="1" w:line="240" w:lineRule="auto"/>
    </w:pPr>
    <w:rPr>
      <w:rFonts w:ascii="Raleway" w:eastAsia="Times New Roman" w:hAnsi="Raleway" w:cs="Times New Roman"/>
      <w:sz w:val="24"/>
      <w:szCs w:val="24"/>
    </w:rPr>
  </w:style>
  <w:style w:type="paragraph" w:customStyle="1" w:styleId="xl64">
    <w:name w:val="xl64"/>
    <w:basedOn w:val="Normal"/>
    <w:rsid w:val="00B92657"/>
    <w:pPr>
      <w:pBdr>
        <w:left w:val="single" w:sz="8" w:space="27" w:color="auto"/>
        <w:bottom w:val="single" w:sz="8" w:space="0" w:color="auto"/>
        <w:right w:val="single" w:sz="8" w:space="0" w:color="auto"/>
      </w:pBdr>
      <w:spacing w:before="100" w:beforeAutospacing="1" w:after="100" w:afterAutospacing="1" w:line="240" w:lineRule="auto"/>
      <w:ind w:firstLineChars="300" w:firstLine="300"/>
      <w:textAlignment w:val="center"/>
    </w:pPr>
    <w:rPr>
      <w:rFonts w:ascii="Raleway" w:eastAsia="Times New Roman" w:hAnsi="Raleway" w:cs="Times New Roman"/>
      <w:sz w:val="18"/>
      <w:szCs w:val="18"/>
    </w:rPr>
  </w:style>
  <w:style w:type="paragraph" w:customStyle="1" w:styleId="xl65">
    <w:name w:val="xl65"/>
    <w:basedOn w:val="Normal"/>
    <w:rsid w:val="00B9265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Raleway" w:eastAsia="Times New Roman" w:hAnsi="Raleway" w:cs="Times New Roman"/>
      <w:color w:val="000000"/>
      <w:sz w:val="18"/>
      <w:szCs w:val="18"/>
    </w:rPr>
  </w:style>
  <w:style w:type="paragraph" w:customStyle="1" w:styleId="xl66">
    <w:name w:val="xl66"/>
    <w:basedOn w:val="Normal"/>
    <w:rsid w:val="00B9265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Raleway" w:eastAsia="Times New Roman" w:hAnsi="Raleway" w:cs="Times New Roman"/>
      <w:color w:val="000000"/>
      <w:sz w:val="18"/>
      <w:szCs w:val="18"/>
    </w:rPr>
  </w:style>
  <w:style w:type="paragraph" w:customStyle="1" w:styleId="xl67">
    <w:name w:val="xl67"/>
    <w:basedOn w:val="Normal"/>
    <w:rsid w:val="00B92657"/>
    <w:pPr>
      <w:pBdr>
        <w:bottom w:val="single" w:sz="8" w:space="0" w:color="auto"/>
        <w:right w:val="single" w:sz="8" w:space="0" w:color="auto"/>
      </w:pBdr>
      <w:spacing w:before="100" w:beforeAutospacing="1" w:after="100" w:afterAutospacing="1" w:line="240" w:lineRule="auto"/>
      <w:ind w:firstLineChars="300" w:firstLine="300"/>
      <w:textAlignment w:val="center"/>
    </w:pPr>
    <w:rPr>
      <w:rFonts w:ascii="Raleway" w:eastAsia="Times New Roman" w:hAnsi="Raleway" w:cs="Times New Roman"/>
      <w:sz w:val="18"/>
      <w:szCs w:val="18"/>
    </w:rPr>
  </w:style>
  <w:style w:type="paragraph" w:customStyle="1" w:styleId="xl68">
    <w:name w:val="xl68"/>
    <w:basedOn w:val="Normal"/>
    <w:rsid w:val="00B92657"/>
    <w:pPr>
      <w:pBdr>
        <w:bottom w:val="single" w:sz="8" w:space="0" w:color="auto"/>
        <w:right w:val="single" w:sz="8" w:space="0" w:color="auto"/>
      </w:pBdr>
      <w:spacing w:before="100" w:beforeAutospacing="1" w:after="100" w:afterAutospacing="1" w:line="240" w:lineRule="auto"/>
      <w:textAlignment w:val="center"/>
    </w:pPr>
    <w:rPr>
      <w:rFonts w:ascii="Raleway" w:eastAsia="Times New Roman" w:hAnsi="Raleway" w:cs="Times New Roman"/>
      <w:color w:val="000000"/>
      <w:sz w:val="18"/>
      <w:szCs w:val="18"/>
    </w:rPr>
  </w:style>
  <w:style w:type="paragraph" w:customStyle="1" w:styleId="xl69">
    <w:name w:val="xl69"/>
    <w:basedOn w:val="Normal"/>
    <w:rsid w:val="00B92657"/>
    <w:pPr>
      <w:pBdr>
        <w:bottom w:val="single" w:sz="8" w:space="0" w:color="auto"/>
        <w:right w:val="single" w:sz="8" w:space="0" w:color="auto"/>
      </w:pBdr>
      <w:spacing w:before="100" w:beforeAutospacing="1" w:after="100" w:afterAutospacing="1" w:line="240" w:lineRule="auto"/>
      <w:textAlignment w:val="center"/>
    </w:pPr>
    <w:rPr>
      <w:rFonts w:ascii="Raleway" w:eastAsia="Times New Roman" w:hAnsi="Raleway" w:cs="Times New Roman"/>
      <w:color w:val="000000"/>
      <w:sz w:val="18"/>
      <w:szCs w:val="18"/>
    </w:rPr>
  </w:style>
  <w:style w:type="paragraph" w:customStyle="1" w:styleId="xl70">
    <w:name w:val="xl70"/>
    <w:basedOn w:val="Normal"/>
    <w:rsid w:val="00B92657"/>
    <w:pPr>
      <w:spacing w:before="100" w:beforeAutospacing="1" w:after="100" w:afterAutospacing="1" w:line="240" w:lineRule="auto"/>
    </w:pPr>
    <w:rPr>
      <w:rFonts w:ascii="Raleway" w:eastAsia="Times New Roman" w:hAnsi="Raleway" w:cs="Times New Roman"/>
      <w:sz w:val="24"/>
      <w:szCs w:val="24"/>
    </w:rPr>
  </w:style>
  <w:style w:type="paragraph" w:customStyle="1" w:styleId="xl71">
    <w:name w:val="xl71"/>
    <w:basedOn w:val="Normal"/>
    <w:rsid w:val="00B926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Raleway" w:eastAsia="Times New Roman" w:hAnsi="Raleway" w:cs="Times New Roman"/>
      <w:color w:val="000000"/>
      <w:sz w:val="18"/>
      <w:szCs w:val="18"/>
    </w:rPr>
  </w:style>
  <w:style w:type="paragraph" w:customStyle="1" w:styleId="xl72">
    <w:name w:val="xl72"/>
    <w:basedOn w:val="Normal"/>
    <w:rsid w:val="00B926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textAlignment w:val="center"/>
    </w:pPr>
    <w:rPr>
      <w:rFonts w:ascii="Raleway" w:eastAsia="Times New Roman" w:hAnsi="Raleway" w:cs="Times New Roman"/>
      <w:b/>
      <w:bCs/>
      <w:sz w:val="18"/>
      <w:szCs w:val="18"/>
    </w:rPr>
  </w:style>
  <w:style w:type="paragraph" w:customStyle="1" w:styleId="xl73">
    <w:name w:val="xl73"/>
    <w:basedOn w:val="Normal"/>
    <w:rsid w:val="00B92657"/>
    <w:pPr>
      <w:pBdr>
        <w:top w:val="single" w:sz="8" w:space="0" w:color="auto"/>
        <w:bottom w:val="single" w:sz="8" w:space="0" w:color="auto"/>
        <w:right w:val="single" w:sz="8" w:space="0" w:color="auto"/>
      </w:pBdr>
      <w:shd w:val="clear" w:color="000000" w:fill="808080"/>
      <w:spacing w:before="100" w:beforeAutospacing="1" w:after="100" w:afterAutospacing="1" w:line="240" w:lineRule="auto"/>
      <w:textAlignment w:val="center"/>
    </w:pPr>
    <w:rPr>
      <w:rFonts w:ascii="Raleway" w:eastAsia="Times New Roman" w:hAnsi="Raleway" w:cs="Times New Roman"/>
      <w:b/>
      <w:bCs/>
      <w:sz w:val="18"/>
      <w:szCs w:val="18"/>
    </w:rPr>
  </w:style>
  <w:style w:type="paragraph" w:customStyle="1" w:styleId="xl74">
    <w:name w:val="xl74"/>
    <w:basedOn w:val="Normal"/>
    <w:rsid w:val="00B92657"/>
    <w:pPr>
      <w:pBdr>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Raleway" w:eastAsia="Times New Roman" w:hAnsi="Raleway" w:cs="Times New Roman"/>
      <w:sz w:val="18"/>
      <w:szCs w:val="18"/>
    </w:rPr>
  </w:style>
  <w:style w:type="paragraph" w:customStyle="1" w:styleId="xl75">
    <w:name w:val="xl75"/>
    <w:basedOn w:val="Normal"/>
    <w:rsid w:val="00B9265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Raleway" w:eastAsia="Times New Roman" w:hAnsi="Raleway" w:cs="Times New Roman"/>
      <w:sz w:val="18"/>
      <w:szCs w:val="18"/>
    </w:rPr>
  </w:style>
  <w:style w:type="paragraph" w:customStyle="1" w:styleId="xl76">
    <w:name w:val="xl76"/>
    <w:basedOn w:val="Normal"/>
    <w:rsid w:val="00B92657"/>
    <w:pPr>
      <w:pBdr>
        <w:bottom w:val="single" w:sz="8" w:space="0" w:color="auto"/>
        <w:right w:val="single" w:sz="8" w:space="0" w:color="auto"/>
      </w:pBdr>
      <w:spacing w:before="100" w:beforeAutospacing="1" w:after="100" w:afterAutospacing="1" w:line="240" w:lineRule="auto"/>
      <w:ind w:firstLineChars="100" w:firstLine="100"/>
      <w:textAlignment w:val="center"/>
    </w:pPr>
    <w:rPr>
      <w:rFonts w:ascii="Raleway" w:eastAsia="Times New Roman" w:hAnsi="Raleway" w:cs="Times New Roman"/>
      <w:sz w:val="18"/>
      <w:szCs w:val="18"/>
    </w:rPr>
  </w:style>
  <w:style w:type="paragraph" w:customStyle="1" w:styleId="xl77">
    <w:name w:val="xl77"/>
    <w:basedOn w:val="Normal"/>
    <w:rsid w:val="00B92657"/>
    <w:pPr>
      <w:pBdr>
        <w:left w:val="single" w:sz="8"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Raleway" w:eastAsia="Times New Roman" w:hAnsi="Raleway" w:cs="Times New Roman"/>
      <w:sz w:val="18"/>
      <w:szCs w:val="18"/>
    </w:rPr>
  </w:style>
  <w:style w:type="paragraph" w:customStyle="1" w:styleId="xl78">
    <w:name w:val="xl78"/>
    <w:basedOn w:val="Normal"/>
    <w:rsid w:val="00B92657"/>
    <w:pPr>
      <w:pBdr>
        <w:left w:val="single" w:sz="8" w:space="9" w:color="auto"/>
        <w:bottom w:val="single" w:sz="8" w:space="0" w:color="auto"/>
        <w:right w:val="single" w:sz="8" w:space="0" w:color="auto"/>
      </w:pBdr>
      <w:shd w:val="clear" w:color="000000" w:fill="FF0000"/>
      <w:spacing w:before="100" w:beforeAutospacing="1" w:after="100" w:afterAutospacing="1" w:line="240" w:lineRule="auto"/>
      <w:ind w:firstLineChars="100" w:firstLine="100"/>
      <w:textAlignment w:val="center"/>
    </w:pPr>
    <w:rPr>
      <w:rFonts w:ascii="Raleway" w:eastAsia="Times New Roman" w:hAnsi="Raleway" w:cs="Times New Roman"/>
      <w:sz w:val="18"/>
      <w:szCs w:val="18"/>
    </w:rPr>
  </w:style>
  <w:style w:type="paragraph" w:customStyle="1" w:styleId="xl79">
    <w:name w:val="xl79"/>
    <w:basedOn w:val="Normal"/>
    <w:rsid w:val="00B92657"/>
    <w:pPr>
      <w:pBdr>
        <w:left w:val="single" w:sz="8" w:space="0" w:color="auto"/>
        <w:bottom w:val="single" w:sz="4" w:space="0" w:color="auto"/>
      </w:pBdr>
      <w:shd w:val="clear" w:color="000000" w:fill="745B90"/>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0">
    <w:name w:val="xl80"/>
    <w:basedOn w:val="Normal"/>
    <w:rsid w:val="00B92657"/>
    <w:pPr>
      <w:pBdr>
        <w:bottom w:val="single" w:sz="4" w:space="0" w:color="auto"/>
      </w:pBdr>
      <w:shd w:val="clear" w:color="000000" w:fill="745B90"/>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1">
    <w:name w:val="xl81"/>
    <w:basedOn w:val="Normal"/>
    <w:rsid w:val="00B92657"/>
    <w:pPr>
      <w:pBdr>
        <w:left w:val="single" w:sz="8" w:space="0" w:color="auto"/>
        <w:bottom w:val="single" w:sz="4" w:space="0" w:color="auto"/>
      </w:pBdr>
      <w:shd w:val="clear" w:color="000000" w:fill="C2A558"/>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2">
    <w:name w:val="xl82"/>
    <w:basedOn w:val="Normal"/>
    <w:rsid w:val="00B92657"/>
    <w:pPr>
      <w:pBdr>
        <w:bottom w:val="single" w:sz="4" w:space="0" w:color="auto"/>
      </w:pBdr>
      <w:shd w:val="clear" w:color="000000" w:fill="C2A558"/>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3">
    <w:name w:val="xl83"/>
    <w:basedOn w:val="Normal"/>
    <w:rsid w:val="00B92657"/>
    <w:pPr>
      <w:pBdr>
        <w:left w:val="single" w:sz="8" w:space="0" w:color="auto"/>
        <w:bottom w:val="single" w:sz="4" w:space="0" w:color="auto"/>
      </w:pBdr>
      <w:shd w:val="clear" w:color="000000" w:fill="77774B"/>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4">
    <w:name w:val="xl84"/>
    <w:basedOn w:val="Normal"/>
    <w:rsid w:val="00B92657"/>
    <w:pPr>
      <w:pBdr>
        <w:bottom w:val="single" w:sz="4" w:space="0" w:color="auto"/>
      </w:pBdr>
      <w:shd w:val="clear" w:color="000000" w:fill="77774B"/>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5">
    <w:name w:val="xl85"/>
    <w:basedOn w:val="Normal"/>
    <w:rsid w:val="00B92657"/>
    <w:pPr>
      <w:pBdr>
        <w:left w:val="single" w:sz="8" w:space="0" w:color="auto"/>
        <w:bottom w:val="single" w:sz="4" w:space="0" w:color="auto"/>
      </w:pBdr>
      <w:shd w:val="clear" w:color="000000" w:fill="7CA456"/>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6">
    <w:name w:val="xl86"/>
    <w:basedOn w:val="Normal"/>
    <w:rsid w:val="00B92657"/>
    <w:pPr>
      <w:pBdr>
        <w:bottom w:val="single" w:sz="4" w:space="0" w:color="auto"/>
      </w:pBdr>
      <w:shd w:val="clear" w:color="000000" w:fill="7CA456"/>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7">
    <w:name w:val="xl87"/>
    <w:basedOn w:val="Normal"/>
    <w:rsid w:val="00B92657"/>
    <w:pPr>
      <w:pBdr>
        <w:left w:val="single" w:sz="8" w:space="0" w:color="auto"/>
        <w:bottom w:val="single" w:sz="4" w:space="0" w:color="auto"/>
      </w:pBdr>
      <w:shd w:val="clear" w:color="000000" w:fill="367E92"/>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8">
    <w:name w:val="xl88"/>
    <w:basedOn w:val="Normal"/>
    <w:rsid w:val="00B92657"/>
    <w:pPr>
      <w:pBdr>
        <w:bottom w:val="single" w:sz="4" w:space="0" w:color="auto"/>
      </w:pBdr>
      <w:shd w:val="clear" w:color="000000" w:fill="367E92"/>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89">
    <w:name w:val="xl89"/>
    <w:basedOn w:val="Normal"/>
    <w:rsid w:val="00B92657"/>
    <w:pPr>
      <w:pBdr>
        <w:left w:val="single" w:sz="8" w:space="0" w:color="auto"/>
        <w:bottom w:val="single" w:sz="4" w:space="0" w:color="auto"/>
      </w:pBdr>
      <w:shd w:val="clear" w:color="000000" w:fill="6473B7"/>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90">
    <w:name w:val="xl90"/>
    <w:basedOn w:val="Normal"/>
    <w:rsid w:val="00B92657"/>
    <w:pPr>
      <w:pBdr>
        <w:bottom w:val="single" w:sz="4" w:space="0" w:color="auto"/>
      </w:pBdr>
      <w:shd w:val="clear" w:color="000000" w:fill="6473B7"/>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91">
    <w:name w:val="xl91"/>
    <w:basedOn w:val="Normal"/>
    <w:rsid w:val="00B92657"/>
    <w:pPr>
      <w:pBdr>
        <w:left w:val="single" w:sz="8" w:space="0" w:color="auto"/>
        <w:bottom w:val="single" w:sz="4" w:space="0" w:color="auto"/>
      </w:pBdr>
      <w:shd w:val="clear" w:color="000000" w:fill="77774B"/>
      <w:spacing w:before="100" w:beforeAutospacing="1" w:after="100" w:afterAutospacing="1" w:line="240" w:lineRule="auto"/>
      <w:textAlignment w:val="center"/>
    </w:pPr>
    <w:rPr>
      <w:rFonts w:ascii="Raleway" w:eastAsia="Times New Roman" w:hAnsi="Raleway" w:cs="Times New Roman"/>
      <w:b/>
      <w:bCs/>
      <w:color w:val="FFFFFF"/>
      <w:sz w:val="18"/>
      <w:szCs w:val="18"/>
    </w:rPr>
  </w:style>
  <w:style w:type="paragraph" w:customStyle="1" w:styleId="xl92">
    <w:name w:val="xl92"/>
    <w:basedOn w:val="Normal"/>
    <w:rsid w:val="00B92657"/>
    <w:pPr>
      <w:pBdr>
        <w:bottom w:val="single" w:sz="4" w:space="0" w:color="auto"/>
      </w:pBdr>
      <w:shd w:val="clear" w:color="000000" w:fill="77774B"/>
      <w:spacing w:before="100" w:beforeAutospacing="1" w:after="100" w:afterAutospacing="1" w:line="240" w:lineRule="auto"/>
      <w:textAlignment w:val="center"/>
    </w:pPr>
    <w:rPr>
      <w:rFonts w:ascii="Raleway" w:eastAsia="Times New Roman" w:hAnsi="Raleway" w:cs="Times New Roman"/>
      <w:b/>
      <w:bCs/>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71802">
      <w:bodyDiv w:val="1"/>
      <w:marLeft w:val="0"/>
      <w:marRight w:val="0"/>
      <w:marTop w:val="0"/>
      <w:marBottom w:val="0"/>
      <w:divBdr>
        <w:top w:val="none" w:sz="0" w:space="0" w:color="auto"/>
        <w:left w:val="none" w:sz="0" w:space="0" w:color="auto"/>
        <w:bottom w:val="none" w:sz="0" w:space="0" w:color="auto"/>
        <w:right w:val="none" w:sz="0" w:space="0" w:color="auto"/>
      </w:divBdr>
    </w:div>
    <w:div w:id="476578223">
      <w:bodyDiv w:val="1"/>
      <w:marLeft w:val="0"/>
      <w:marRight w:val="0"/>
      <w:marTop w:val="0"/>
      <w:marBottom w:val="0"/>
      <w:divBdr>
        <w:top w:val="none" w:sz="0" w:space="0" w:color="auto"/>
        <w:left w:val="none" w:sz="0" w:space="0" w:color="auto"/>
        <w:bottom w:val="none" w:sz="0" w:space="0" w:color="auto"/>
        <w:right w:val="none" w:sz="0" w:space="0" w:color="auto"/>
      </w:divBdr>
    </w:div>
    <w:div w:id="496265917">
      <w:bodyDiv w:val="1"/>
      <w:marLeft w:val="0"/>
      <w:marRight w:val="0"/>
      <w:marTop w:val="0"/>
      <w:marBottom w:val="0"/>
      <w:divBdr>
        <w:top w:val="none" w:sz="0" w:space="0" w:color="auto"/>
        <w:left w:val="none" w:sz="0" w:space="0" w:color="auto"/>
        <w:bottom w:val="none" w:sz="0" w:space="0" w:color="auto"/>
        <w:right w:val="none" w:sz="0" w:space="0" w:color="auto"/>
      </w:divBdr>
    </w:div>
    <w:div w:id="523401676">
      <w:bodyDiv w:val="1"/>
      <w:marLeft w:val="0"/>
      <w:marRight w:val="0"/>
      <w:marTop w:val="0"/>
      <w:marBottom w:val="0"/>
      <w:divBdr>
        <w:top w:val="none" w:sz="0" w:space="0" w:color="auto"/>
        <w:left w:val="none" w:sz="0" w:space="0" w:color="auto"/>
        <w:bottom w:val="none" w:sz="0" w:space="0" w:color="auto"/>
        <w:right w:val="none" w:sz="0" w:space="0" w:color="auto"/>
      </w:divBdr>
    </w:div>
    <w:div w:id="609510945">
      <w:bodyDiv w:val="1"/>
      <w:marLeft w:val="0"/>
      <w:marRight w:val="0"/>
      <w:marTop w:val="0"/>
      <w:marBottom w:val="0"/>
      <w:divBdr>
        <w:top w:val="none" w:sz="0" w:space="0" w:color="auto"/>
        <w:left w:val="none" w:sz="0" w:space="0" w:color="auto"/>
        <w:bottom w:val="none" w:sz="0" w:space="0" w:color="auto"/>
        <w:right w:val="none" w:sz="0" w:space="0" w:color="auto"/>
      </w:divBdr>
    </w:div>
    <w:div w:id="722945865">
      <w:bodyDiv w:val="1"/>
      <w:marLeft w:val="0"/>
      <w:marRight w:val="0"/>
      <w:marTop w:val="0"/>
      <w:marBottom w:val="0"/>
      <w:divBdr>
        <w:top w:val="none" w:sz="0" w:space="0" w:color="auto"/>
        <w:left w:val="none" w:sz="0" w:space="0" w:color="auto"/>
        <w:bottom w:val="none" w:sz="0" w:space="0" w:color="auto"/>
        <w:right w:val="none" w:sz="0" w:space="0" w:color="auto"/>
      </w:divBdr>
    </w:div>
    <w:div w:id="1113016417">
      <w:bodyDiv w:val="1"/>
      <w:marLeft w:val="0"/>
      <w:marRight w:val="0"/>
      <w:marTop w:val="0"/>
      <w:marBottom w:val="0"/>
      <w:divBdr>
        <w:top w:val="none" w:sz="0" w:space="0" w:color="auto"/>
        <w:left w:val="none" w:sz="0" w:space="0" w:color="auto"/>
        <w:bottom w:val="none" w:sz="0" w:space="0" w:color="auto"/>
        <w:right w:val="none" w:sz="0" w:space="0" w:color="auto"/>
      </w:divBdr>
      <w:divsChild>
        <w:div w:id="867252366">
          <w:marLeft w:val="446"/>
          <w:marRight w:val="0"/>
          <w:marTop w:val="0"/>
          <w:marBottom w:val="200"/>
          <w:divBdr>
            <w:top w:val="none" w:sz="0" w:space="0" w:color="auto"/>
            <w:left w:val="none" w:sz="0" w:space="0" w:color="auto"/>
            <w:bottom w:val="none" w:sz="0" w:space="0" w:color="auto"/>
            <w:right w:val="none" w:sz="0" w:space="0" w:color="auto"/>
          </w:divBdr>
        </w:div>
      </w:divsChild>
    </w:div>
    <w:div w:id="1399131030">
      <w:bodyDiv w:val="1"/>
      <w:marLeft w:val="0"/>
      <w:marRight w:val="0"/>
      <w:marTop w:val="0"/>
      <w:marBottom w:val="0"/>
      <w:divBdr>
        <w:top w:val="none" w:sz="0" w:space="0" w:color="auto"/>
        <w:left w:val="none" w:sz="0" w:space="0" w:color="auto"/>
        <w:bottom w:val="none" w:sz="0" w:space="0" w:color="auto"/>
        <w:right w:val="none" w:sz="0" w:space="0" w:color="auto"/>
      </w:divBdr>
      <w:divsChild>
        <w:div w:id="162623174">
          <w:marLeft w:val="446"/>
          <w:marRight w:val="0"/>
          <w:marTop w:val="0"/>
          <w:marBottom w:val="0"/>
          <w:divBdr>
            <w:top w:val="none" w:sz="0" w:space="0" w:color="auto"/>
            <w:left w:val="none" w:sz="0" w:space="0" w:color="auto"/>
            <w:bottom w:val="none" w:sz="0" w:space="0" w:color="auto"/>
            <w:right w:val="none" w:sz="0" w:space="0" w:color="auto"/>
          </w:divBdr>
        </w:div>
        <w:div w:id="777606968">
          <w:marLeft w:val="1166"/>
          <w:marRight w:val="0"/>
          <w:marTop w:val="0"/>
          <w:marBottom w:val="0"/>
          <w:divBdr>
            <w:top w:val="none" w:sz="0" w:space="0" w:color="auto"/>
            <w:left w:val="none" w:sz="0" w:space="0" w:color="auto"/>
            <w:bottom w:val="none" w:sz="0" w:space="0" w:color="auto"/>
            <w:right w:val="none" w:sz="0" w:space="0" w:color="auto"/>
          </w:divBdr>
        </w:div>
        <w:div w:id="48384725">
          <w:marLeft w:val="1166"/>
          <w:marRight w:val="0"/>
          <w:marTop w:val="0"/>
          <w:marBottom w:val="0"/>
          <w:divBdr>
            <w:top w:val="none" w:sz="0" w:space="0" w:color="auto"/>
            <w:left w:val="none" w:sz="0" w:space="0" w:color="auto"/>
            <w:bottom w:val="none" w:sz="0" w:space="0" w:color="auto"/>
            <w:right w:val="none" w:sz="0" w:space="0" w:color="auto"/>
          </w:divBdr>
        </w:div>
        <w:div w:id="535892080">
          <w:marLeft w:val="1886"/>
          <w:marRight w:val="0"/>
          <w:marTop w:val="0"/>
          <w:marBottom w:val="0"/>
          <w:divBdr>
            <w:top w:val="none" w:sz="0" w:space="0" w:color="auto"/>
            <w:left w:val="none" w:sz="0" w:space="0" w:color="auto"/>
            <w:bottom w:val="none" w:sz="0" w:space="0" w:color="auto"/>
            <w:right w:val="none" w:sz="0" w:space="0" w:color="auto"/>
          </w:divBdr>
        </w:div>
        <w:div w:id="48044142">
          <w:marLeft w:val="1166"/>
          <w:marRight w:val="0"/>
          <w:marTop w:val="0"/>
          <w:marBottom w:val="0"/>
          <w:divBdr>
            <w:top w:val="none" w:sz="0" w:space="0" w:color="auto"/>
            <w:left w:val="none" w:sz="0" w:space="0" w:color="auto"/>
            <w:bottom w:val="none" w:sz="0" w:space="0" w:color="auto"/>
            <w:right w:val="none" w:sz="0" w:space="0" w:color="auto"/>
          </w:divBdr>
        </w:div>
        <w:div w:id="367337485">
          <w:marLeft w:val="1166"/>
          <w:marRight w:val="0"/>
          <w:marTop w:val="0"/>
          <w:marBottom w:val="0"/>
          <w:divBdr>
            <w:top w:val="none" w:sz="0" w:space="0" w:color="auto"/>
            <w:left w:val="none" w:sz="0" w:space="0" w:color="auto"/>
            <w:bottom w:val="none" w:sz="0" w:space="0" w:color="auto"/>
            <w:right w:val="none" w:sz="0" w:space="0" w:color="auto"/>
          </w:divBdr>
        </w:div>
        <w:div w:id="1040977931">
          <w:marLeft w:val="446"/>
          <w:marRight w:val="0"/>
          <w:marTop w:val="0"/>
          <w:marBottom w:val="0"/>
          <w:divBdr>
            <w:top w:val="none" w:sz="0" w:space="0" w:color="auto"/>
            <w:left w:val="none" w:sz="0" w:space="0" w:color="auto"/>
            <w:bottom w:val="none" w:sz="0" w:space="0" w:color="auto"/>
            <w:right w:val="none" w:sz="0" w:space="0" w:color="auto"/>
          </w:divBdr>
        </w:div>
        <w:div w:id="1620338038">
          <w:marLeft w:val="1166"/>
          <w:marRight w:val="0"/>
          <w:marTop w:val="0"/>
          <w:marBottom w:val="0"/>
          <w:divBdr>
            <w:top w:val="none" w:sz="0" w:space="0" w:color="auto"/>
            <w:left w:val="none" w:sz="0" w:space="0" w:color="auto"/>
            <w:bottom w:val="none" w:sz="0" w:space="0" w:color="auto"/>
            <w:right w:val="none" w:sz="0" w:space="0" w:color="auto"/>
          </w:divBdr>
        </w:div>
        <w:div w:id="1403869926">
          <w:marLeft w:val="1166"/>
          <w:marRight w:val="0"/>
          <w:marTop w:val="0"/>
          <w:marBottom w:val="0"/>
          <w:divBdr>
            <w:top w:val="none" w:sz="0" w:space="0" w:color="auto"/>
            <w:left w:val="none" w:sz="0" w:space="0" w:color="auto"/>
            <w:bottom w:val="none" w:sz="0" w:space="0" w:color="auto"/>
            <w:right w:val="none" w:sz="0" w:space="0" w:color="auto"/>
          </w:divBdr>
        </w:div>
        <w:div w:id="607542107">
          <w:marLeft w:val="1166"/>
          <w:marRight w:val="0"/>
          <w:marTop w:val="0"/>
          <w:marBottom w:val="0"/>
          <w:divBdr>
            <w:top w:val="none" w:sz="0" w:space="0" w:color="auto"/>
            <w:left w:val="none" w:sz="0" w:space="0" w:color="auto"/>
            <w:bottom w:val="none" w:sz="0" w:space="0" w:color="auto"/>
            <w:right w:val="none" w:sz="0" w:space="0" w:color="auto"/>
          </w:divBdr>
        </w:div>
        <w:div w:id="173422472">
          <w:marLeft w:val="1166"/>
          <w:marRight w:val="0"/>
          <w:marTop w:val="0"/>
          <w:marBottom w:val="0"/>
          <w:divBdr>
            <w:top w:val="none" w:sz="0" w:space="0" w:color="auto"/>
            <w:left w:val="none" w:sz="0" w:space="0" w:color="auto"/>
            <w:bottom w:val="none" w:sz="0" w:space="0" w:color="auto"/>
            <w:right w:val="none" w:sz="0" w:space="0" w:color="auto"/>
          </w:divBdr>
        </w:div>
        <w:div w:id="2128111952">
          <w:marLeft w:val="446"/>
          <w:marRight w:val="0"/>
          <w:marTop w:val="0"/>
          <w:marBottom w:val="0"/>
          <w:divBdr>
            <w:top w:val="none" w:sz="0" w:space="0" w:color="auto"/>
            <w:left w:val="none" w:sz="0" w:space="0" w:color="auto"/>
            <w:bottom w:val="none" w:sz="0" w:space="0" w:color="auto"/>
            <w:right w:val="none" w:sz="0" w:space="0" w:color="auto"/>
          </w:divBdr>
        </w:div>
        <w:div w:id="1968930171">
          <w:marLeft w:val="1166"/>
          <w:marRight w:val="0"/>
          <w:marTop w:val="0"/>
          <w:marBottom w:val="0"/>
          <w:divBdr>
            <w:top w:val="none" w:sz="0" w:space="0" w:color="auto"/>
            <w:left w:val="none" w:sz="0" w:space="0" w:color="auto"/>
            <w:bottom w:val="none" w:sz="0" w:space="0" w:color="auto"/>
            <w:right w:val="none" w:sz="0" w:space="0" w:color="auto"/>
          </w:divBdr>
        </w:div>
        <w:div w:id="1056974021">
          <w:marLeft w:val="1166"/>
          <w:marRight w:val="0"/>
          <w:marTop w:val="0"/>
          <w:marBottom w:val="0"/>
          <w:divBdr>
            <w:top w:val="none" w:sz="0" w:space="0" w:color="auto"/>
            <w:left w:val="none" w:sz="0" w:space="0" w:color="auto"/>
            <w:bottom w:val="none" w:sz="0" w:space="0" w:color="auto"/>
            <w:right w:val="none" w:sz="0" w:space="0" w:color="auto"/>
          </w:divBdr>
        </w:div>
        <w:div w:id="765077589">
          <w:marLeft w:val="1166"/>
          <w:marRight w:val="0"/>
          <w:marTop w:val="0"/>
          <w:marBottom w:val="0"/>
          <w:divBdr>
            <w:top w:val="none" w:sz="0" w:space="0" w:color="auto"/>
            <w:left w:val="none" w:sz="0" w:space="0" w:color="auto"/>
            <w:bottom w:val="none" w:sz="0" w:space="0" w:color="auto"/>
            <w:right w:val="none" w:sz="0" w:space="0" w:color="auto"/>
          </w:divBdr>
        </w:div>
      </w:divsChild>
    </w:div>
    <w:div w:id="1510829236">
      <w:bodyDiv w:val="1"/>
      <w:marLeft w:val="0"/>
      <w:marRight w:val="0"/>
      <w:marTop w:val="0"/>
      <w:marBottom w:val="0"/>
      <w:divBdr>
        <w:top w:val="none" w:sz="0" w:space="0" w:color="auto"/>
        <w:left w:val="none" w:sz="0" w:space="0" w:color="auto"/>
        <w:bottom w:val="none" w:sz="0" w:space="0" w:color="auto"/>
        <w:right w:val="none" w:sz="0" w:space="0" w:color="auto"/>
      </w:divBdr>
    </w:div>
    <w:div w:id="1547258408">
      <w:bodyDiv w:val="1"/>
      <w:marLeft w:val="0"/>
      <w:marRight w:val="0"/>
      <w:marTop w:val="0"/>
      <w:marBottom w:val="0"/>
      <w:divBdr>
        <w:top w:val="none" w:sz="0" w:space="0" w:color="auto"/>
        <w:left w:val="none" w:sz="0" w:space="0" w:color="auto"/>
        <w:bottom w:val="none" w:sz="0" w:space="0" w:color="auto"/>
        <w:right w:val="none" w:sz="0" w:space="0" w:color="auto"/>
      </w:divBdr>
    </w:div>
    <w:div w:id="1590191490">
      <w:bodyDiv w:val="1"/>
      <w:marLeft w:val="0"/>
      <w:marRight w:val="0"/>
      <w:marTop w:val="0"/>
      <w:marBottom w:val="0"/>
      <w:divBdr>
        <w:top w:val="none" w:sz="0" w:space="0" w:color="auto"/>
        <w:left w:val="none" w:sz="0" w:space="0" w:color="auto"/>
        <w:bottom w:val="none" w:sz="0" w:space="0" w:color="auto"/>
        <w:right w:val="none" w:sz="0" w:space="0" w:color="auto"/>
      </w:divBdr>
    </w:div>
    <w:div w:id="1655838787">
      <w:bodyDiv w:val="1"/>
      <w:marLeft w:val="0"/>
      <w:marRight w:val="0"/>
      <w:marTop w:val="0"/>
      <w:marBottom w:val="0"/>
      <w:divBdr>
        <w:top w:val="none" w:sz="0" w:space="0" w:color="auto"/>
        <w:left w:val="none" w:sz="0" w:space="0" w:color="auto"/>
        <w:bottom w:val="none" w:sz="0" w:space="0" w:color="auto"/>
        <w:right w:val="none" w:sz="0" w:space="0" w:color="auto"/>
      </w:divBdr>
    </w:div>
    <w:div w:id="1934629341">
      <w:bodyDiv w:val="1"/>
      <w:marLeft w:val="0"/>
      <w:marRight w:val="0"/>
      <w:marTop w:val="0"/>
      <w:marBottom w:val="0"/>
      <w:divBdr>
        <w:top w:val="none" w:sz="0" w:space="0" w:color="auto"/>
        <w:left w:val="none" w:sz="0" w:space="0" w:color="auto"/>
        <w:bottom w:val="none" w:sz="0" w:space="0" w:color="auto"/>
        <w:right w:val="none" w:sz="0" w:space="0" w:color="auto"/>
      </w:divBdr>
    </w:div>
    <w:div w:id="2099404196">
      <w:bodyDiv w:val="1"/>
      <w:marLeft w:val="0"/>
      <w:marRight w:val="0"/>
      <w:marTop w:val="0"/>
      <w:marBottom w:val="0"/>
      <w:divBdr>
        <w:top w:val="none" w:sz="0" w:space="0" w:color="auto"/>
        <w:left w:val="none" w:sz="0" w:space="0" w:color="auto"/>
        <w:bottom w:val="none" w:sz="0" w:space="0" w:color="auto"/>
        <w:right w:val="none" w:sz="0" w:space="0" w:color="auto"/>
      </w:divBdr>
      <w:divsChild>
        <w:div w:id="1239365401">
          <w:marLeft w:val="446"/>
          <w:marRight w:val="0"/>
          <w:marTop w:val="0"/>
          <w:marBottom w:val="200"/>
          <w:divBdr>
            <w:top w:val="none" w:sz="0" w:space="0" w:color="auto"/>
            <w:left w:val="none" w:sz="0" w:space="0" w:color="auto"/>
            <w:bottom w:val="none" w:sz="0" w:space="0" w:color="auto"/>
            <w:right w:val="none" w:sz="0" w:space="0" w:color="auto"/>
          </w:divBdr>
        </w:div>
        <w:div w:id="867061901">
          <w:marLeft w:val="446"/>
          <w:marRight w:val="0"/>
          <w:marTop w:val="0"/>
          <w:marBottom w:val="200"/>
          <w:divBdr>
            <w:top w:val="none" w:sz="0" w:space="0" w:color="auto"/>
            <w:left w:val="none" w:sz="0" w:space="0" w:color="auto"/>
            <w:bottom w:val="none" w:sz="0" w:space="0" w:color="auto"/>
            <w:right w:val="none" w:sz="0" w:space="0" w:color="auto"/>
          </w:divBdr>
        </w:div>
        <w:div w:id="62529867">
          <w:marLeft w:val="446"/>
          <w:marRight w:val="0"/>
          <w:marTop w:val="0"/>
          <w:marBottom w:val="200"/>
          <w:divBdr>
            <w:top w:val="none" w:sz="0" w:space="0" w:color="auto"/>
            <w:left w:val="none" w:sz="0" w:space="0" w:color="auto"/>
            <w:bottom w:val="none" w:sz="0" w:space="0" w:color="auto"/>
            <w:right w:val="none" w:sz="0" w:space="0" w:color="auto"/>
          </w:divBdr>
        </w:div>
        <w:div w:id="307173234">
          <w:marLeft w:val="446"/>
          <w:marRight w:val="0"/>
          <w:marTop w:val="0"/>
          <w:marBottom w:val="200"/>
          <w:divBdr>
            <w:top w:val="none" w:sz="0" w:space="0" w:color="auto"/>
            <w:left w:val="none" w:sz="0" w:space="0" w:color="auto"/>
            <w:bottom w:val="none" w:sz="0" w:space="0" w:color="auto"/>
            <w:right w:val="none" w:sz="0" w:space="0" w:color="auto"/>
          </w:divBdr>
        </w:div>
      </w:divsChild>
    </w:div>
    <w:div w:id="211408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_SE_Share\Admin\Correspondence%20Templates\2014%20Stationery\Burlington\Letterhead_V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urlserver1\Projects\VT%20Town%20Forest%20Recreation%20Planning%20Assistance\PROJECTS\Overall%20Project\Document\Reports\Survey%20and%20Visioning%20Results\Hartford%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1"/>
                </a:solidFill>
                <a:latin typeface="+mn-lt"/>
                <a:ea typeface="+mn-ea"/>
                <a:cs typeface="+mn-cs"/>
              </a:defRPr>
            </a:pPr>
            <a:r>
              <a:rPr lang="en-US" sz="1600">
                <a:solidFill>
                  <a:schemeClr val="accent1"/>
                </a:solidFill>
              </a:rPr>
              <a:t>Management Focus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0.35652535433070864"/>
          <c:y val="0.23810336207768978"/>
          <c:w val="0.61312035995500558"/>
          <c:h val="0.72664023656363896"/>
        </c:manualLayout>
      </c:layout>
      <c:barChart>
        <c:barDir val="bar"/>
        <c:grouping val="clustered"/>
        <c:varyColors val="0"/>
        <c:ser>
          <c:idx val="0"/>
          <c:order val="0"/>
          <c:spPr>
            <a:solidFill>
              <a:schemeClr val="accent1"/>
            </a:solidFill>
            <a:ln>
              <a:noFill/>
            </a:ln>
            <a:effectLst/>
          </c:spPr>
          <c:invertIfNegative val="0"/>
          <c:cat>
            <c:strRef>
              <c:f>'Managment Balance'!$E$3:$H$3</c:f>
              <c:strCache>
                <c:ptCount val="4"/>
                <c:pt idx="0">
                  <c:v>Recreation</c:v>
                </c:pt>
                <c:pt idx="1">
                  <c:v>Education and Demonstration Projects</c:v>
                </c:pt>
                <c:pt idx="2">
                  <c:v>Natural Resources and Habitat</c:v>
                </c:pt>
                <c:pt idx="3">
                  <c:v>Timber and Forest Products</c:v>
                </c:pt>
              </c:strCache>
            </c:strRef>
          </c:cat>
          <c:val>
            <c:numRef>
              <c:f>'Managment Balance'!$E$4:$H$4</c:f>
              <c:numCache>
                <c:formatCode>General</c:formatCode>
                <c:ptCount val="4"/>
                <c:pt idx="0">
                  <c:v>6.810526315789474</c:v>
                </c:pt>
                <c:pt idx="1">
                  <c:v>5.895833333333333</c:v>
                </c:pt>
                <c:pt idx="2">
                  <c:v>7.6020408163265305</c:v>
                </c:pt>
                <c:pt idx="3">
                  <c:v>3.9518072289156625</c:v>
                </c:pt>
              </c:numCache>
            </c:numRef>
          </c:val>
          <c:extLst>
            <c:ext xmlns:c16="http://schemas.microsoft.com/office/drawing/2014/chart" uri="{C3380CC4-5D6E-409C-BE32-E72D297353CC}">
              <c16:uniqueId val="{00000000-D840-44FC-8076-27377CD6DAB6}"/>
            </c:ext>
          </c:extLst>
        </c:ser>
        <c:dLbls>
          <c:showLegendKey val="0"/>
          <c:showVal val="0"/>
          <c:showCatName val="0"/>
          <c:showSerName val="0"/>
          <c:showPercent val="0"/>
          <c:showBubbleSize val="0"/>
        </c:dLbls>
        <c:gapWidth val="182"/>
        <c:axId val="758145592"/>
        <c:axId val="758148216"/>
      </c:barChart>
      <c:catAx>
        <c:axId val="758145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758148216"/>
        <c:crosses val="autoZero"/>
        <c:auto val="1"/>
        <c:lblAlgn val="ctr"/>
        <c:lblOffset val="100"/>
        <c:noMultiLvlLbl val="0"/>
      </c:catAx>
      <c:valAx>
        <c:axId val="758148216"/>
        <c:scaling>
          <c:orientation val="minMax"/>
          <c:max val="9"/>
          <c:min val="0"/>
        </c:scaling>
        <c:delete val="0"/>
        <c:axPos val="t"/>
        <c:majorGridlines>
          <c:spPr>
            <a:ln w="9525" cap="flat" cmpd="sng" algn="ctr">
              <a:solidFill>
                <a:schemeClr val="accent1"/>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758145592"/>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D66A-08DF-4491-A99B-CD17B617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Letterhead_VT</Template>
  <TotalTime>1</TotalTime>
  <Pages>15</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Pollak-Bruce</dc:creator>
  <cp:lastModifiedBy>Katherine Forrer</cp:lastModifiedBy>
  <cp:revision>2</cp:revision>
  <cp:lastPrinted>2018-05-01T22:36:00Z</cp:lastPrinted>
  <dcterms:created xsi:type="dcterms:W3CDTF">2019-10-10T16:02:00Z</dcterms:created>
  <dcterms:modified xsi:type="dcterms:W3CDTF">2019-10-10T16:02:00Z</dcterms:modified>
</cp:coreProperties>
</file>